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D5B35" w14:textId="369EE4EC" w:rsidR="39A88D2E" w:rsidRDefault="007A7254">
      <w:r>
        <w:rPr>
          <w:noProof/>
        </w:rPr>
        <w:drawing>
          <wp:inline distT="0" distB="0" distL="0" distR="0" wp14:anchorId="06D0192C" wp14:editId="78625EA9">
            <wp:extent cx="4886325" cy="884555"/>
            <wp:effectExtent l="0" t="0" r="9525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3B49C" w14:textId="1241C3B2" w:rsidR="39A88D2E" w:rsidRDefault="39A88D2E" w:rsidP="39A88D2E"/>
    <w:p w14:paraId="69867874" w14:textId="21DB5139" w:rsidR="39A88D2E" w:rsidRDefault="39A88D2E" w:rsidP="39A88D2E"/>
    <w:p w14:paraId="0B99D233" w14:textId="493617DE" w:rsidR="39A88D2E" w:rsidRDefault="39A88D2E" w:rsidP="39A88D2E"/>
    <w:p w14:paraId="35767120" w14:textId="77777777" w:rsidR="007F3F23" w:rsidRPr="007F3F23" w:rsidRDefault="00C5357B" w:rsidP="00075530">
      <w:pPr>
        <w:pStyle w:val="Heading1Orange"/>
      </w:pPr>
      <w:r>
        <w:t>Minutes of the meeting</w:t>
      </w:r>
    </w:p>
    <w:p w14:paraId="35767121" w14:textId="77777777" w:rsidR="009264B2" w:rsidRDefault="009264B2" w:rsidP="007F3F23">
      <w:pPr>
        <w:pStyle w:val="Heading2"/>
      </w:pPr>
    </w:p>
    <w:p w14:paraId="35767122" w14:textId="5F13C3E8" w:rsidR="007F3F23" w:rsidRPr="00C5357B" w:rsidRDefault="00C5357B" w:rsidP="007F3F23">
      <w:pPr>
        <w:pStyle w:val="Heading2"/>
        <w:rPr>
          <w:sz w:val="28"/>
        </w:rPr>
      </w:pPr>
      <w:r w:rsidRPr="00C5357B">
        <w:rPr>
          <w:sz w:val="28"/>
        </w:rPr>
        <w:t>Meeting Name</w:t>
      </w:r>
      <w:r w:rsidR="007A7254">
        <w:rPr>
          <w:sz w:val="28"/>
        </w:rPr>
        <w:t xml:space="preserve"> – </w:t>
      </w:r>
      <w:r w:rsidR="007A7254">
        <w:rPr>
          <w:szCs w:val="24"/>
        </w:rPr>
        <w:t>ABERDEEN PROSPERS OUTCOME IMPROVEMENT GROUP</w:t>
      </w:r>
    </w:p>
    <w:p w14:paraId="35767123" w14:textId="77777777" w:rsidR="009264B2" w:rsidRPr="009264B2" w:rsidRDefault="009264B2" w:rsidP="009264B2"/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7560"/>
      </w:tblGrid>
      <w:tr w:rsidR="00C5357B" w:rsidRPr="00234293" w14:paraId="35767126" w14:textId="77777777" w:rsidTr="000613E6">
        <w:trPr>
          <w:trHeight w:val="454"/>
        </w:trPr>
        <w:tc>
          <w:tcPr>
            <w:tcW w:w="2160" w:type="dxa"/>
            <w:vAlign w:val="center"/>
          </w:tcPr>
          <w:p w14:paraId="35767124" w14:textId="77777777" w:rsidR="00C5357B" w:rsidRPr="00234293" w:rsidRDefault="00C5357B" w:rsidP="000613E6">
            <w:pPr>
              <w:tabs>
                <w:tab w:val="left" w:pos="1440"/>
              </w:tabs>
              <w:rPr>
                <w:rFonts w:ascii="Arial" w:hAnsi="Arial" w:cs="Arial"/>
                <w:b/>
              </w:rPr>
            </w:pPr>
            <w:r w:rsidRPr="00234293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7560" w:type="dxa"/>
            <w:vAlign w:val="center"/>
          </w:tcPr>
          <w:p w14:paraId="35767125" w14:textId="107CE62B" w:rsidR="00C5357B" w:rsidRPr="00234293" w:rsidRDefault="007A7254" w:rsidP="000613E6">
            <w:pPr>
              <w:tabs>
                <w:tab w:val="left" w:pos="144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Monday </w:t>
            </w:r>
            <w:r w:rsidR="00CD225C">
              <w:rPr>
                <w:rFonts w:ascii="Arial" w:hAnsi="Arial" w:cs="Arial"/>
                <w:b/>
              </w:rPr>
              <w:t>1</w:t>
            </w:r>
            <w:r w:rsidR="00CD225C" w:rsidRPr="00CD225C">
              <w:rPr>
                <w:rFonts w:ascii="Arial" w:hAnsi="Arial" w:cs="Arial"/>
                <w:b/>
                <w:vertAlign w:val="superscript"/>
              </w:rPr>
              <w:t>st</w:t>
            </w:r>
            <w:r w:rsidR="00CD225C">
              <w:rPr>
                <w:rFonts w:ascii="Arial" w:hAnsi="Arial" w:cs="Arial"/>
                <w:b/>
              </w:rPr>
              <w:t xml:space="preserve"> July</w:t>
            </w:r>
            <w:r w:rsidR="00D93A13">
              <w:rPr>
                <w:rFonts w:ascii="Arial" w:hAnsi="Arial" w:cs="Arial"/>
                <w:b/>
              </w:rPr>
              <w:t xml:space="preserve"> 2024</w:t>
            </w:r>
          </w:p>
        </w:tc>
      </w:tr>
      <w:tr w:rsidR="00C5357B" w:rsidRPr="00234293" w14:paraId="35767129" w14:textId="77777777" w:rsidTr="000613E6">
        <w:trPr>
          <w:trHeight w:val="454"/>
        </w:trPr>
        <w:tc>
          <w:tcPr>
            <w:tcW w:w="2160" w:type="dxa"/>
            <w:vAlign w:val="center"/>
          </w:tcPr>
          <w:p w14:paraId="35767127" w14:textId="77777777" w:rsidR="00C5357B" w:rsidRPr="00234293" w:rsidRDefault="00C5357B" w:rsidP="000613E6">
            <w:pPr>
              <w:tabs>
                <w:tab w:val="left" w:pos="1440"/>
              </w:tabs>
              <w:rPr>
                <w:rFonts w:ascii="Arial" w:hAnsi="Arial" w:cs="Arial"/>
                <w:b/>
              </w:rPr>
            </w:pPr>
            <w:r w:rsidRPr="00234293">
              <w:rPr>
                <w:rFonts w:ascii="Arial" w:hAnsi="Arial" w:cs="Arial"/>
                <w:b/>
              </w:rPr>
              <w:t>Time</w:t>
            </w:r>
          </w:p>
        </w:tc>
        <w:tc>
          <w:tcPr>
            <w:tcW w:w="7560" w:type="dxa"/>
            <w:vAlign w:val="center"/>
          </w:tcPr>
          <w:p w14:paraId="35767128" w14:textId="170E2629" w:rsidR="00C5357B" w:rsidRPr="00234293" w:rsidRDefault="00CD31B4" w:rsidP="000613E6">
            <w:pPr>
              <w:tabs>
                <w:tab w:val="left" w:pos="144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10.30 – 12 noon</w:t>
            </w:r>
          </w:p>
        </w:tc>
      </w:tr>
      <w:tr w:rsidR="00C5357B" w:rsidRPr="00234293" w14:paraId="3576712C" w14:textId="77777777" w:rsidTr="000613E6">
        <w:trPr>
          <w:trHeight w:val="454"/>
        </w:trPr>
        <w:tc>
          <w:tcPr>
            <w:tcW w:w="2160" w:type="dxa"/>
            <w:vAlign w:val="center"/>
          </w:tcPr>
          <w:p w14:paraId="3576712A" w14:textId="77777777" w:rsidR="00C5357B" w:rsidRPr="00234293" w:rsidRDefault="00C5357B" w:rsidP="000613E6">
            <w:pPr>
              <w:tabs>
                <w:tab w:val="left" w:pos="1440"/>
              </w:tabs>
              <w:rPr>
                <w:rFonts w:ascii="Arial" w:hAnsi="Arial" w:cs="Arial"/>
                <w:b/>
              </w:rPr>
            </w:pPr>
            <w:r w:rsidRPr="00234293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7560" w:type="dxa"/>
            <w:vAlign w:val="center"/>
          </w:tcPr>
          <w:p w14:paraId="3576712B" w14:textId="275AE0EA" w:rsidR="00C5357B" w:rsidRPr="00234293" w:rsidRDefault="00BC5CC0" w:rsidP="000613E6">
            <w:pPr>
              <w:tabs>
                <w:tab w:val="left" w:pos="144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TEAMS</w:t>
            </w:r>
          </w:p>
        </w:tc>
      </w:tr>
      <w:tr w:rsidR="00C5357B" w:rsidRPr="00234293" w14:paraId="3576712F" w14:textId="77777777" w:rsidTr="000613E6">
        <w:trPr>
          <w:trHeight w:val="737"/>
        </w:trPr>
        <w:tc>
          <w:tcPr>
            <w:tcW w:w="2160" w:type="dxa"/>
            <w:vAlign w:val="center"/>
          </w:tcPr>
          <w:p w14:paraId="3576712D" w14:textId="77777777" w:rsidR="00C5357B" w:rsidRPr="00234293" w:rsidRDefault="00C5357B" w:rsidP="000613E6">
            <w:pPr>
              <w:tabs>
                <w:tab w:val="left" w:pos="1440"/>
              </w:tabs>
              <w:rPr>
                <w:rFonts w:ascii="Arial" w:hAnsi="Arial" w:cs="Arial"/>
                <w:b/>
              </w:rPr>
            </w:pPr>
            <w:r w:rsidRPr="00234293">
              <w:rPr>
                <w:rFonts w:ascii="Arial" w:hAnsi="Arial" w:cs="Arial"/>
                <w:b/>
              </w:rPr>
              <w:t>Present</w:t>
            </w:r>
          </w:p>
        </w:tc>
        <w:tc>
          <w:tcPr>
            <w:tcW w:w="7560" w:type="dxa"/>
            <w:vAlign w:val="center"/>
          </w:tcPr>
          <w:p w14:paraId="3576712E" w14:textId="13379900" w:rsidR="00C5357B" w:rsidRPr="008A1C31" w:rsidRDefault="00A80D7F" w:rsidP="000613E6">
            <w:pPr>
              <w:tabs>
                <w:tab w:val="left" w:pos="144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Allison Carrington</w:t>
            </w:r>
            <w:r w:rsidR="003E7787">
              <w:rPr>
                <w:rFonts w:ascii="Arial" w:hAnsi="Arial" w:cs="Arial"/>
                <w:b/>
              </w:rPr>
              <w:t xml:space="preserve"> (SDS), </w:t>
            </w:r>
            <w:r w:rsidR="00F44DE4">
              <w:rPr>
                <w:rFonts w:ascii="Arial" w:hAnsi="Arial" w:cs="Arial"/>
                <w:b/>
              </w:rPr>
              <w:t xml:space="preserve">Bob Farthing (Civic Forum), </w:t>
            </w:r>
            <w:r w:rsidR="00AA6525">
              <w:rPr>
                <w:rFonts w:ascii="Arial" w:hAnsi="Arial" w:cs="Arial"/>
                <w:b/>
              </w:rPr>
              <w:t xml:space="preserve">Claire Shaw (ACVO), </w:t>
            </w:r>
            <w:r w:rsidR="00517F81">
              <w:rPr>
                <w:rFonts w:ascii="Arial" w:hAnsi="Arial" w:cs="Arial"/>
                <w:b/>
              </w:rPr>
              <w:t>Rachel Smith (NESCAN)</w:t>
            </w:r>
            <w:r w:rsidR="008542E5">
              <w:rPr>
                <w:rFonts w:ascii="Arial" w:hAnsi="Arial" w:cs="Arial"/>
                <w:b/>
              </w:rPr>
              <w:t>,</w:t>
            </w:r>
            <w:r w:rsidR="004222CD">
              <w:rPr>
                <w:rFonts w:ascii="Arial" w:hAnsi="Arial" w:cs="Arial"/>
                <w:b/>
              </w:rPr>
              <w:t xml:space="preserve"> </w:t>
            </w:r>
            <w:r w:rsidR="007F3798">
              <w:rPr>
                <w:rFonts w:ascii="Arial" w:hAnsi="Arial" w:cs="Arial"/>
                <w:b/>
              </w:rPr>
              <w:t>James White</w:t>
            </w:r>
            <w:r w:rsidR="00FD7175">
              <w:rPr>
                <w:rFonts w:ascii="Arial" w:hAnsi="Arial" w:cs="Arial"/>
                <w:b/>
              </w:rPr>
              <w:t xml:space="preserve"> (ACC),</w:t>
            </w:r>
            <w:r w:rsidR="00275225">
              <w:rPr>
                <w:rFonts w:ascii="Arial" w:hAnsi="Arial" w:cs="Arial"/>
                <w:b/>
              </w:rPr>
              <w:t xml:space="preserve"> </w:t>
            </w:r>
            <w:r w:rsidR="00D24F43">
              <w:rPr>
                <w:rFonts w:ascii="Arial" w:hAnsi="Arial" w:cs="Arial"/>
                <w:b/>
              </w:rPr>
              <w:t>Jo-Ann De-Sykes (ACC),</w:t>
            </w:r>
            <w:r w:rsidR="004222CD">
              <w:rPr>
                <w:rFonts w:ascii="Arial" w:hAnsi="Arial" w:cs="Arial"/>
                <w:b/>
              </w:rPr>
              <w:t xml:space="preserve"> Rachel Smith (NESCAN)</w:t>
            </w:r>
            <w:r w:rsidR="00544AFB">
              <w:rPr>
                <w:rFonts w:ascii="Arial" w:hAnsi="Arial" w:cs="Arial"/>
                <w:b/>
              </w:rPr>
              <w:t xml:space="preserve">, </w:t>
            </w:r>
            <w:r w:rsidR="00D843FC">
              <w:rPr>
                <w:rFonts w:ascii="Arial" w:hAnsi="Arial" w:cs="Arial"/>
                <w:b/>
              </w:rPr>
              <w:t>Tom Power (NHS)</w:t>
            </w:r>
            <w:r w:rsidR="00A50C44">
              <w:rPr>
                <w:rFonts w:ascii="Arial" w:hAnsi="Arial" w:cs="Arial"/>
                <w:b/>
              </w:rPr>
              <w:t>,</w:t>
            </w:r>
            <w:r w:rsidR="00280585">
              <w:rPr>
                <w:rFonts w:ascii="Arial" w:hAnsi="Arial" w:cs="Arial"/>
                <w:b/>
              </w:rPr>
              <w:t xml:space="preserve"> Marie </w:t>
            </w:r>
            <w:r w:rsidR="00F44FF2">
              <w:rPr>
                <w:rFonts w:ascii="Arial" w:hAnsi="Arial" w:cs="Arial"/>
                <w:b/>
              </w:rPr>
              <w:t>Jose Pavez (GREC)</w:t>
            </w:r>
            <w:r w:rsidR="001D6228">
              <w:rPr>
                <w:rFonts w:ascii="Arial" w:hAnsi="Arial" w:cs="Arial"/>
                <w:b/>
              </w:rPr>
              <w:t>, Liz Rattray (UoA)</w:t>
            </w:r>
            <w:r w:rsidR="007F2F82">
              <w:rPr>
                <w:rFonts w:ascii="Arial" w:hAnsi="Arial" w:cs="Arial"/>
                <w:b/>
              </w:rPr>
              <w:t>, Julie Phillips (NHS Grampian)</w:t>
            </w:r>
            <w:r w:rsidR="00D2011F">
              <w:rPr>
                <w:rFonts w:ascii="Arial" w:hAnsi="Arial" w:cs="Arial"/>
                <w:b/>
              </w:rPr>
              <w:t>.</w:t>
            </w:r>
          </w:p>
        </w:tc>
      </w:tr>
    </w:tbl>
    <w:p w14:paraId="35767130" w14:textId="77777777" w:rsidR="007F3F23" w:rsidRDefault="007F3F23" w:rsidP="007F3F23">
      <w:pPr>
        <w:pStyle w:val="BodyText"/>
      </w:pPr>
    </w:p>
    <w:p w14:paraId="35767131" w14:textId="77777777" w:rsidR="009264B2" w:rsidRDefault="009264B2" w:rsidP="007F3F23">
      <w:pPr>
        <w:pStyle w:val="Introduction"/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7513"/>
        <w:gridCol w:w="1753"/>
      </w:tblGrid>
      <w:tr w:rsidR="00C5357B" w:rsidRPr="00C5357B" w14:paraId="35767134" w14:textId="77777777" w:rsidTr="000F4256">
        <w:trPr>
          <w:trHeight w:val="392"/>
        </w:trPr>
        <w:tc>
          <w:tcPr>
            <w:tcW w:w="7967" w:type="dxa"/>
            <w:gridSpan w:val="2"/>
            <w:shd w:val="clear" w:color="auto" w:fill="FFFFFF"/>
          </w:tcPr>
          <w:p w14:paraId="35767132" w14:textId="5E53B25B" w:rsidR="00A201A6" w:rsidRPr="00D63B60" w:rsidRDefault="00A201A6" w:rsidP="00D63B60">
            <w:pPr>
              <w:tabs>
                <w:tab w:val="left" w:pos="72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1753" w:type="dxa"/>
            <w:shd w:val="clear" w:color="auto" w:fill="FFFFFF"/>
            <w:vAlign w:val="center"/>
          </w:tcPr>
          <w:p w14:paraId="35767133" w14:textId="77777777" w:rsidR="00C5357B" w:rsidRPr="00C5357B" w:rsidRDefault="00C5357B" w:rsidP="000613E6">
            <w:pPr>
              <w:pStyle w:val="Heading1"/>
              <w:tabs>
                <w:tab w:val="left" w:pos="720"/>
              </w:tabs>
              <w:ind w:right="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357B">
              <w:rPr>
                <w:rFonts w:ascii="Arial" w:hAnsi="Arial" w:cs="Arial"/>
                <w:sz w:val="24"/>
                <w:szCs w:val="24"/>
              </w:rPr>
              <w:t>Action</w:t>
            </w:r>
          </w:p>
        </w:tc>
      </w:tr>
      <w:tr w:rsidR="00C5357B" w:rsidRPr="00C5357B" w14:paraId="35767138" w14:textId="77777777" w:rsidTr="000F4256">
        <w:tc>
          <w:tcPr>
            <w:tcW w:w="454" w:type="dxa"/>
            <w:shd w:val="clear" w:color="auto" w:fill="FFFFFF"/>
          </w:tcPr>
          <w:p w14:paraId="35767135" w14:textId="32EA82CE" w:rsidR="00C5357B" w:rsidRPr="00C5357B" w:rsidRDefault="00F8583A" w:rsidP="000613E6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1.</w:t>
            </w:r>
          </w:p>
        </w:tc>
        <w:tc>
          <w:tcPr>
            <w:tcW w:w="7513" w:type="dxa"/>
            <w:shd w:val="clear" w:color="auto" w:fill="FFFFFF"/>
          </w:tcPr>
          <w:p w14:paraId="35767136" w14:textId="00AEE0BE" w:rsidR="00C5357B" w:rsidRPr="00C5357B" w:rsidRDefault="00F8583A" w:rsidP="000613E6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Welcome and Introductions</w:t>
            </w:r>
          </w:p>
        </w:tc>
        <w:tc>
          <w:tcPr>
            <w:tcW w:w="1753" w:type="dxa"/>
            <w:shd w:val="clear" w:color="auto" w:fill="FFFFFF"/>
          </w:tcPr>
          <w:p w14:paraId="35767137" w14:textId="1219B3A2" w:rsidR="00C5357B" w:rsidRPr="00861BD1" w:rsidRDefault="00C5357B" w:rsidP="000613E6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</w:tc>
      </w:tr>
      <w:tr w:rsidR="00C5357B" w:rsidRPr="00C5357B" w14:paraId="3576713D" w14:textId="77777777" w:rsidTr="000F4256">
        <w:tc>
          <w:tcPr>
            <w:tcW w:w="454" w:type="dxa"/>
            <w:shd w:val="clear" w:color="auto" w:fill="FFFFFF"/>
          </w:tcPr>
          <w:p w14:paraId="35767139" w14:textId="77777777" w:rsidR="00C5357B" w:rsidRPr="00C5357B" w:rsidRDefault="00C5357B" w:rsidP="000613E6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</w:p>
        </w:tc>
        <w:tc>
          <w:tcPr>
            <w:tcW w:w="7513" w:type="dxa"/>
            <w:shd w:val="clear" w:color="auto" w:fill="FFFFFF"/>
          </w:tcPr>
          <w:p w14:paraId="3576713B" w14:textId="579792CF" w:rsidR="00C5357B" w:rsidRPr="0012132C" w:rsidRDefault="00F63242" w:rsidP="00843EE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Allison welcomed everyone onto the call and </w:t>
            </w:r>
            <w:r w:rsidR="00CA7545">
              <w:rPr>
                <w:rFonts w:asciiTheme="minorHAnsi" w:hAnsiTheme="minorHAnsi" w:cstheme="minorHAnsi"/>
              </w:rPr>
              <w:t>introductions were made</w:t>
            </w:r>
            <w:r w:rsidR="00C15E9D">
              <w:rPr>
                <w:rFonts w:asciiTheme="minorHAnsi" w:hAnsiTheme="minorHAnsi" w:cstheme="minorHAnsi"/>
              </w:rPr>
              <w:t xml:space="preserve"> around the table for </w:t>
            </w:r>
            <w:r w:rsidR="00637319">
              <w:rPr>
                <w:rFonts w:asciiTheme="minorHAnsi" w:hAnsiTheme="minorHAnsi" w:cstheme="minorHAnsi"/>
              </w:rPr>
              <w:t>Julie Phillips (NHS Grampian).</w:t>
            </w:r>
          </w:p>
        </w:tc>
        <w:tc>
          <w:tcPr>
            <w:tcW w:w="1753" w:type="dxa"/>
            <w:shd w:val="clear" w:color="auto" w:fill="FFFFFF"/>
          </w:tcPr>
          <w:p w14:paraId="3576713C" w14:textId="6E81A56C" w:rsidR="00C5357B" w:rsidRPr="00861BD1" w:rsidRDefault="00C5357B" w:rsidP="000613E6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</w:tc>
      </w:tr>
      <w:tr w:rsidR="00C5357B" w:rsidRPr="00C5357B" w14:paraId="35767141" w14:textId="77777777" w:rsidTr="000F4256">
        <w:trPr>
          <w:trHeight w:val="352"/>
        </w:trPr>
        <w:tc>
          <w:tcPr>
            <w:tcW w:w="454" w:type="dxa"/>
            <w:shd w:val="clear" w:color="auto" w:fill="FFFFFF"/>
          </w:tcPr>
          <w:p w14:paraId="3576713E" w14:textId="7157A6FA" w:rsidR="00C5357B" w:rsidRPr="00C5357B" w:rsidRDefault="00C5357B" w:rsidP="000613E6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</w:p>
        </w:tc>
        <w:tc>
          <w:tcPr>
            <w:tcW w:w="7513" w:type="dxa"/>
            <w:shd w:val="clear" w:color="auto" w:fill="FFFFFF"/>
          </w:tcPr>
          <w:p w14:paraId="3576713F" w14:textId="660FB610" w:rsidR="00C5357B" w:rsidRPr="00C5357B" w:rsidRDefault="00024438" w:rsidP="000613E6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Apologies</w:t>
            </w:r>
          </w:p>
        </w:tc>
        <w:tc>
          <w:tcPr>
            <w:tcW w:w="1753" w:type="dxa"/>
            <w:shd w:val="clear" w:color="auto" w:fill="FFFFFF"/>
          </w:tcPr>
          <w:p w14:paraId="35767140" w14:textId="3AFFAD67" w:rsidR="00C5357B" w:rsidRPr="00861BD1" w:rsidRDefault="00C5357B" w:rsidP="000613E6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</w:tc>
      </w:tr>
      <w:tr w:rsidR="00C5357B" w:rsidRPr="00C5357B" w14:paraId="35767146" w14:textId="77777777" w:rsidTr="000F4256">
        <w:tc>
          <w:tcPr>
            <w:tcW w:w="454" w:type="dxa"/>
            <w:shd w:val="clear" w:color="auto" w:fill="FFFFFF"/>
          </w:tcPr>
          <w:p w14:paraId="35767142" w14:textId="77777777" w:rsidR="00C5357B" w:rsidRPr="00C5357B" w:rsidRDefault="00C5357B" w:rsidP="000613E6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</w:p>
        </w:tc>
        <w:tc>
          <w:tcPr>
            <w:tcW w:w="7513" w:type="dxa"/>
            <w:shd w:val="clear" w:color="auto" w:fill="FFFFFF"/>
          </w:tcPr>
          <w:p w14:paraId="5BAC672D" w14:textId="78DC9A93" w:rsidR="00D82BED" w:rsidRPr="00352C16" w:rsidRDefault="00A435EF" w:rsidP="00D82BED">
            <w:pPr>
              <w:tabs>
                <w:tab w:val="left" w:pos="720"/>
              </w:tabs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="Arial" w:hAnsi="Arial" w:cs="Arial"/>
                <w:bCs/>
              </w:rPr>
              <w:t xml:space="preserve">Charlotte Saunders (ACC), </w:t>
            </w:r>
            <w:r w:rsidR="00275225">
              <w:rPr>
                <w:rFonts w:ascii="Arial" w:hAnsi="Arial" w:cs="Arial"/>
                <w:bCs/>
              </w:rPr>
              <w:t>Angela Taylor (ACC), Martin Barry (SE), Nicola Graham (SDS)</w:t>
            </w:r>
            <w:r w:rsidR="00C106DB">
              <w:rPr>
                <w:rFonts w:ascii="Arial" w:hAnsi="Arial" w:cs="Arial"/>
                <w:bCs/>
              </w:rPr>
              <w:t>,</w:t>
            </w:r>
            <w:r w:rsidR="004222CD">
              <w:rPr>
                <w:rFonts w:ascii="Arial" w:hAnsi="Arial" w:cs="Arial"/>
                <w:bCs/>
              </w:rPr>
              <w:t xml:space="preserve"> </w:t>
            </w:r>
            <w:r w:rsidR="00746048">
              <w:rPr>
                <w:rFonts w:ascii="Arial" w:hAnsi="Arial" w:cs="Arial"/>
                <w:bCs/>
              </w:rPr>
              <w:t>Liam Connell (</w:t>
            </w:r>
            <w:r w:rsidR="00C21EFA">
              <w:rPr>
                <w:rFonts w:ascii="Arial" w:hAnsi="Arial" w:cs="Arial"/>
                <w:bCs/>
              </w:rPr>
              <w:t xml:space="preserve">DWP), </w:t>
            </w:r>
            <w:r w:rsidR="00D86742">
              <w:rPr>
                <w:rFonts w:ascii="Arial" w:hAnsi="Arial" w:cs="Arial"/>
                <w:bCs/>
              </w:rPr>
              <w:t>Jim Johnstone (ACC</w:t>
            </w:r>
            <w:r w:rsidR="00547CAA">
              <w:rPr>
                <w:rFonts w:ascii="Arial" w:hAnsi="Arial" w:cs="Arial"/>
                <w:bCs/>
              </w:rPr>
              <w:t>)</w:t>
            </w:r>
            <w:r w:rsidR="00013758">
              <w:rPr>
                <w:rFonts w:ascii="Arial" w:hAnsi="Arial" w:cs="Arial"/>
                <w:bCs/>
              </w:rPr>
              <w:t xml:space="preserve">, </w:t>
            </w:r>
            <w:r w:rsidR="00D51A7A">
              <w:rPr>
                <w:rFonts w:ascii="Arial" w:hAnsi="Arial" w:cs="Arial"/>
                <w:bCs/>
              </w:rPr>
              <w:t>Duncan Abernethy</w:t>
            </w:r>
            <w:r w:rsidR="00F95E0A">
              <w:rPr>
                <w:rFonts w:ascii="Arial" w:hAnsi="Arial" w:cs="Arial"/>
                <w:bCs/>
              </w:rPr>
              <w:t xml:space="preserve"> (NESCOL)</w:t>
            </w:r>
            <w:r w:rsidR="00BD0004">
              <w:rPr>
                <w:rFonts w:ascii="Arial" w:hAnsi="Arial" w:cs="Arial"/>
                <w:bCs/>
              </w:rPr>
              <w:t>,</w:t>
            </w:r>
            <w:r w:rsidR="00C15E9D">
              <w:rPr>
                <w:rFonts w:ascii="Arial" w:hAnsi="Arial" w:cs="Arial"/>
                <w:bCs/>
              </w:rPr>
              <w:t xml:space="preserve"> </w:t>
            </w:r>
            <w:r w:rsidR="00D82BED">
              <w:rPr>
                <w:rFonts w:asciiTheme="minorHAnsi" w:hAnsiTheme="minorHAnsi" w:cstheme="minorHAnsi"/>
                <w:bCs/>
              </w:rPr>
              <w:t>Mike Duncan</w:t>
            </w:r>
            <w:r w:rsidR="00BD0004">
              <w:rPr>
                <w:rFonts w:asciiTheme="minorHAnsi" w:hAnsiTheme="minorHAnsi" w:cstheme="minorHAnsi"/>
                <w:bCs/>
              </w:rPr>
              <w:t xml:space="preserve"> (FSB), </w:t>
            </w:r>
            <w:r w:rsidR="00D82BED">
              <w:rPr>
                <w:rFonts w:asciiTheme="minorHAnsi" w:hAnsiTheme="minorHAnsi" w:cstheme="minorHAnsi"/>
                <w:bCs/>
              </w:rPr>
              <w:t>Rab Dickson</w:t>
            </w:r>
            <w:r w:rsidR="00BD0004">
              <w:rPr>
                <w:rFonts w:asciiTheme="minorHAnsi" w:hAnsiTheme="minorHAnsi" w:cstheme="minorHAnsi"/>
                <w:bCs/>
              </w:rPr>
              <w:t xml:space="preserve"> (</w:t>
            </w:r>
            <w:proofErr w:type="spellStart"/>
            <w:r w:rsidR="00BD0004">
              <w:rPr>
                <w:rFonts w:asciiTheme="minorHAnsi" w:hAnsiTheme="minorHAnsi" w:cstheme="minorHAnsi"/>
                <w:bCs/>
              </w:rPr>
              <w:t>NESTrans</w:t>
            </w:r>
            <w:proofErr w:type="spellEnd"/>
            <w:r w:rsidR="00BD0004">
              <w:rPr>
                <w:rFonts w:asciiTheme="minorHAnsi" w:hAnsiTheme="minorHAnsi" w:cstheme="minorHAnsi"/>
                <w:bCs/>
              </w:rPr>
              <w:t xml:space="preserve">), </w:t>
            </w:r>
            <w:r w:rsidR="00D82BED">
              <w:rPr>
                <w:rFonts w:asciiTheme="minorHAnsi" w:hAnsiTheme="minorHAnsi" w:cstheme="minorHAnsi"/>
                <w:bCs/>
              </w:rPr>
              <w:t>Laura Chalmers</w:t>
            </w:r>
            <w:r w:rsidR="003F30C1">
              <w:rPr>
                <w:rFonts w:asciiTheme="minorHAnsi" w:hAnsiTheme="minorHAnsi" w:cstheme="minorHAnsi"/>
                <w:bCs/>
              </w:rPr>
              <w:t xml:space="preserve"> (RGU), </w:t>
            </w:r>
            <w:r w:rsidR="00D82BED">
              <w:rPr>
                <w:rFonts w:asciiTheme="minorHAnsi" w:hAnsiTheme="minorHAnsi" w:cstheme="minorHAnsi"/>
                <w:bCs/>
              </w:rPr>
              <w:t>Charlotte Saunders</w:t>
            </w:r>
            <w:r w:rsidR="003F30C1">
              <w:rPr>
                <w:rFonts w:asciiTheme="minorHAnsi" w:hAnsiTheme="minorHAnsi" w:cstheme="minorHAnsi"/>
                <w:bCs/>
              </w:rPr>
              <w:t xml:space="preserve"> (ACC), </w:t>
            </w:r>
            <w:r w:rsidR="00D82BED">
              <w:rPr>
                <w:rFonts w:asciiTheme="minorHAnsi" w:hAnsiTheme="minorHAnsi" w:cstheme="minorHAnsi"/>
                <w:bCs/>
              </w:rPr>
              <w:t>Julie Kean</w:t>
            </w:r>
            <w:r w:rsidR="003F30C1">
              <w:rPr>
                <w:rFonts w:asciiTheme="minorHAnsi" w:hAnsiTheme="minorHAnsi" w:cstheme="minorHAnsi"/>
                <w:bCs/>
              </w:rPr>
              <w:t xml:space="preserve"> (SDS), </w:t>
            </w:r>
            <w:r w:rsidR="00D82BED">
              <w:rPr>
                <w:rFonts w:asciiTheme="minorHAnsi" w:hAnsiTheme="minorHAnsi" w:cstheme="minorHAnsi"/>
                <w:bCs/>
              </w:rPr>
              <w:t>Jamie Hutcheon</w:t>
            </w:r>
            <w:r w:rsidR="003F30C1">
              <w:rPr>
                <w:rFonts w:asciiTheme="minorHAnsi" w:hAnsiTheme="minorHAnsi" w:cstheme="minorHAnsi"/>
                <w:bCs/>
              </w:rPr>
              <w:t xml:space="preserve"> (BG), </w:t>
            </w:r>
            <w:r w:rsidR="00D82BED">
              <w:rPr>
                <w:rFonts w:asciiTheme="minorHAnsi" w:hAnsiTheme="minorHAnsi" w:cstheme="minorHAnsi"/>
                <w:bCs/>
              </w:rPr>
              <w:t>Jamie Coventry</w:t>
            </w:r>
            <w:r w:rsidR="003F30C1">
              <w:rPr>
                <w:rFonts w:asciiTheme="minorHAnsi" w:hAnsiTheme="minorHAnsi" w:cstheme="minorHAnsi"/>
                <w:bCs/>
              </w:rPr>
              <w:t xml:space="preserve"> (ACC)</w:t>
            </w:r>
            <w:r w:rsidR="00D82BED">
              <w:rPr>
                <w:rFonts w:asciiTheme="minorHAnsi" w:hAnsiTheme="minorHAnsi" w:cstheme="minorHAnsi"/>
                <w:bCs/>
              </w:rPr>
              <w:t xml:space="preserve"> – James Whyte attending</w:t>
            </w:r>
            <w:r w:rsidR="000D6BF9">
              <w:rPr>
                <w:rFonts w:asciiTheme="minorHAnsi" w:hAnsiTheme="minorHAnsi" w:cstheme="minorHAnsi"/>
                <w:bCs/>
              </w:rPr>
              <w:t>.</w:t>
            </w:r>
          </w:p>
          <w:p w14:paraId="35767144" w14:textId="7FFEFED6" w:rsidR="00424368" w:rsidRPr="00424368" w:rsidRDefault="00424368" w:rsidP="00F61CBD">
            <w:pPr>
              <w:tabs>
                <w:tab w:val="left" w:pos="720"/>
              </w:tabs>
              <w:jc w:val="both"/>
              <w:rPr>
                <w:rFonts w:ascii="Arial" w:hAnsi="Arial"/>
                <w:bCs/>
              </w:rPr>
            </w:pPr>
          </w:p>
        </w:tc>
        <w:tc>
          <w:tcPr>
            <w:tcW w:w="1753" w:type="dxa"/>
            <w:shd w:val="clear" w:color="auto" w:fill="FFFFFF"/>
          </w:tcPr>
          <w:p w14:paraId="35767145" w14:textId="77777777" w:rsidR="00C5357B" w:rsidRPr="00861BD1" w:rsidRDefault="00C5357B" w:rsidP="000613E6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</w:tc>
      </w:tr>
      <w:tr w:rsidR="00C5357B" w:rsidRPr="00C5357B" w14:paraId="3576714A" w14:textId="77777777" w:rsidTr="000F4256">
        <w:trPr>
          <w:trHeight w:val="422"/>
        </w:trPr>
        <w:tc>
          <w:tcPr>
            <w:tcW w:w="454" w:type="dxa"/>
            <w:shd w:val="clear" w:color="auto" w:fill="FFFFFF"/>
          </w:tcPr>
          <w:p w14:paraId="35767147" w14:textId="40002E52" w:rsidR="00C5357B" w:rsidRPr="00C5357B" w:rsidRDefault="00207746" w:rsidP="000613E6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2.</w:t>
            </w:r>
          </w:p>
        </w:tc>
        <w:tc>
          <w:tcPr>
            <w:tcW w:w="7513" w:type="dxa"/>
            <w:shd w:val="clear" w:color="auto" w:fill="FFFFFF"/>
          </w:tcPr>
          <w:p w14:paraId="35767148" w14:textId="2438B259" w:rsidR="00965F2D" w:rsidRPr="00965F2D" w:rsidRDefault="00965F2D" w:rsidP="00965F2D">
            <w:pPr>
              <w:tabs>
                <w:tab w:val="left" w:pos="720"/>
              </w:tabs>
              <w:jc w:val="both"/>
              <w:rPr>
                <w:rFonts w:ascii="Arial" w:hAnsi="Arial"/>
                <w:b/>
                <w:bCs/>
              </w:rPr>
            </w:pPr>
            <w:r w:rsidRPr="00965F2D">
              <w:rPr>
                <w:rFonts w:ascii="Arial" w:hAnsi="Arial"/>
                <w:b/>
                <w:bCs/>
              </w:rPr>
              <w:t>Minutes of previous meeting</w:t>
            </w:r>
            <w:r w:rsidR="00C73D0B">
              <w:rPr>
                <w:rFonts w:ascii="Arial" w:hAnsi="Arial"/>
                <w:b/>
                <w:bCs/>
              </w:rPr>
              <w:t>, actions &amp; matters arising</w:t>
            </w:r>
          </w:p>
        </w:tc>
        <w:tc>
          <w:tcPr>
            <w:tcW w:w="1753" w:type="dxa"/>
            <w:shd w:val="clear" w:color="auto" w:fill="FFFFFF"/>
          </w:tcPr>
          <w:p w14:paraId="35767149" w14:textId="6D536A7C" w:rsidR="000C5640" w:rsidRPr="00861BD1" w:rsidRDefault="000C5640" w:rsidP="000613E6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</w:tc>
      </w:tr>
      <w:tr w:rsidR="00965F2D" w:rsidRPr="00C5357B" w14:paraId="2E1F1280" w14:textId="77777777" w:rsidTr="000F4256">
        <w:trPr>
          <w:trHeight w:val="422"/>
        </w:trPr>
        <w:tc>
          <w:tcPr>
            <w:tcW w:w="454" w:type="dxa"/>
            <w:shd w:val="clear" w:color="auto" w:fill="FFFFFF"/>
          </w:tcPr>
          <w:p w14:paraId="40DD20F8" w14:textId="77777777" w:rsidR="00965F2D" w:rsidRDefault="00965F2D" w:rsidP="000613E6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</w:p>
        </w:tc>
        <w:tc>
          <w:tcPr>
            <w:tcW w:w="7513" w:type="dxa"/>
            <w:shd w:val="clear" w:color="auto" w:fill="FFFFFF"/>
          </w:tcPr>
          <w:p w14:paraId="48CD1726" w14:textId="38F96DCF" w:rsidR="00310C51" w:rsidRDefault="00C95D88" w:rsidP="00C822F7">
            <w:pPr>
              <w:tabs>
                <w:tab w:val="left" w:pos="720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No corrections.</w:t>
            </w:r>
          </w:p>
          <w:p w14:paraId="74E07EB7" w14:textId="77777777" w:rsidR="00C95D88" w:rsidRDefault="00C95D88" w:rsidP="00C822F7">
            <w:pPr>
              <w:tabs>
                <w:tab w:val="left" w:pos="720"/>
              </w:tabs>
              <w:jc w:val="both"/>
              <w:rPr>
                <w:rFonts w:ascii="Arial" w:hAnsi="Arial"/>
              </w:rPr>
            </w:pPr>
          </w:p>
          <w:p w14:paraId="6CC2A268" w14:textId="6AA2552E" w:rsidR="00310C51" w:rsidRDefault="00310C51" w:rsidP="00C822F7">
            <w:pPr>
              <w:tabs>
                <w:tab w:val="left" w:pos="720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Allison </w:t>
            </w:r>
            <w:r w:rsidR="00CB155E">
              <w:rPr>
                <w:rFonts w:ascii="Arial" w:hAnsi="Arial"/>
              </w:rPr>
              <w:t xml:space="preserve">reported that </w:t>
            </w:r>
            <w:r w:rsidR="003A23C1">
              <w:rPr>
                <w:rFonts w:ascii="Arial" w:hAnsi="Arial"/>
              </w:rPr>
              <w:t xml:space="preserve">she hadn’t received any interest from </w:t>
            </w:r>
            <w:r w:rsidR="00DD3FBF">
              <w:rPr>
                <w:rFonts w:ascii="Arial" w:hAnsi="Arial"/>
              </w:rPr>
              <w:t xml:space="preserve">Group </w:t>
            </w:r>
            <w:r w:rsidR="003A23C1">
              <w:rPr>
                <w:rFonts w:ascii="Arial" w:hAnsi="Arial"/>
              </w:rPr>
              <w:t xml:space="preserve">members </w:t>
            </w:r>
            <w:r w:rsidR="00342C7E">
              <w:rPr>
                <w:rFonts w:ascii="Arial" w:hAnsi="Arial"/>
              </w:rPr>
              <w:t xml:space="preserve">to take over </w:t>
            </w:r>
            <w:r w:rsidR="00E03A0E">
              <w:rPr>
                <w:rFonts w:ascii="Arial" w:hAnsi="Arial"/>
              </w:rPr>
              <w:t>her</w:t>
            </w:r>
            <w:r w:rsidR="00342C7E">
              <w:rPr>
                <w:rFonts w:ascii="Arial" w:hAnsi="Arial"/>
              </w:rPr>
              <w:t xml:space="preserve"> role of</w:t>
            </w:r>
            <w:r>
              <w:rPr>
                <w:rFonts w:ascii="Arial" w:hAnsi="Arial"/>
              </w:rPr>
              <w:t xml:space="preserve"> Chair </w:t>
            </w:r>
            <w:r w:rsidR="00E03A0E">
              <w:rPr>
                <w:rFonts w:ascii="Arial" w:hAnsi="Arial"/>
              </w:rPr>
              <w:t>for</w:t>
            </w:r>
            <w:r>
              <w:rPr>
                <w:rFonts w:ascii="Arial" w:hAnsi="Arial"/>
              </w:rPr>
              <w:t xml:space="preserve"> these meetings</w:t>
            </w:r>
            <w:r w:rsidR="00DD3FBF">
              <w:rPr>
                <w:rFonts w:ascii="Arial" w:hAnsi="Arial"/>
              </w:rPr>
              <w:t xml:space="preserve">.  She </w:t>
            </w:r>
            <w:r w:rsidR="00BB458D">
              <w:rPr>
                <w:rFonts w:ascii="Arial" w:hAnsi="Arial"/>
              </w:rPr>
              <w:t>added that currently</w:t>
            </w:r>
            <w:r w:rsidR="00424707">
              <w:rPr>
                <w:rFonts w:ascii="Arial" w:hAnsi="Arial"/>
              </w:rPr>
              <w:t xml:space="preserve"> there was no significant rush to appoint</w:t>
            </w:r>
            <w:r w:rsidR="00BB458D">
              <w:rPr>
                <w:rFonts w:ascii="Arial" w:hAnsi="Arial"/>
              </w:rPr>
              <w:t xml:space="preserve"> </w:t>
            </w:r>
            <w:r w:rsidR="00424707">
              <w:rPr>
                <w:rFonts w:ascii="Arial" w:hAnsi="Arial"/>
              </w:rPr>
              <w:t>as she has capacity to continue</w:t>
            </w:r>
            <w:r w:rsidR="00AE56C3">
              <w:rPr>
                <w:rFonts w:ascii="Arial" w:hAnsi="Arial"/>
              </w:rPr>
              <w:t xml:space="preserve">.  </w:t>
            </w:r>
            <w:r w:rsidR="006B4736">
              <w:rPr>
                <w:rFonts w:ascii="Arial" w:hAnsi="Arial"/>
              </w:rPr>
              <w:t>Maria asked if the role could be shared</w:t>
            </w:r>
            <w:r w:rsidR="00704AF4">
              <w:rPr>
                <w:rFonts w:ascii="Arial" w:hAnsi="Arial"/>
              </w:rPr>
              <w:t xml:space="preserve"> between two organisations</w:t>
            </w:r>
            <w:r w:rsidR="006B4736">
              <w:rPr>
                <w:rFonts w:ascii="Arial" w:hAnsi="Arial"/>
              </w:rPr>
              <w:t xml:space="preserve">?  </w:t>
            </w:r>
            <w:r w:rsidR="00B92B3B">
              <w:rPr>
                <w:rFonts w:ascii="Arial" w:hAnsi="Arial"/>
              </w:rPr>
              <w:t xml:space="preserve">Allison couldn’t see this would be a problem and offered to take this ‘offline’ with </w:t>
            </w:r>
            <w:r w:rsidR="007C29AE">
              <w:rPr>
                <w:rFonts w:ascii="Arial" w:hAnsi="Arial"/>
              </w:rPr>
              <w:t xml:space="preserve">Maria </w:t>
            </w:r>
            <w:r w:rsidR="00B92B3B">
              <w:rPr>
                <w:rFonts w:ascii="Arial" w:hAnsi="Arial"/>
              </w:rPr>
              <w:t>if she was interested.</w:t>
            </w:r>
          </w:p>
          <w:p w14:paraId="7E46AD98" w14:textId="4FBA7305" w:rsidR="00310C51" w:rsidRPr="00965F2D" w:rsidRDefault="00310C51" w:rsidP="00C822F7">
            <w:pPr>
              <w:tabs>
                <w:tab w:val="left" w:pos="72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1753" w:type="dxa"/>
            <w:shd w:val="clear" w:color="auto" w:fill="FFFFFF"/>
          </w:tcPr>
          <w:p w14:paraId="5ED41D94" w14:textId="77777777" w:rsidR="00AE56C3" w:rsidRDefault="00AE56C3" w:rsidP="00362B9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5F702737" w14:textId="77777777" w:rsidR="00AE56C3" w:rsidRDefault="00AE56C3" w:rsidP="00362B9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6904F95B" w14:textId="77777777" w:rsidR="00AE56C3" w:rsidRDefault="00AE56C3" w:rsidP="00362B9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4AFB4A54" w14:textId="77777777" w:rsidR="00AE56C3" w:rsidRDefault="00AE56C3" w:rsidP="00362B9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787EA8CF" w14:textId="28223F31" w:rsidR="00310C51" w:rsidRPr="00861BD1" w:rsidRDefault="004B1285" w:rsidP="00362B9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  <w:r>
              <w:rPr>
                <w:rFonts w:ascii="Calibri" w:hAnsi="Calibri" w:cs="Calibri"/>
                <w:highlight w:val="lightGray"/>
              </w:rPr>
              <w:t xml:space="preserve">Maria (optional </w:t>
            </w:r>
            <w:r w:rsidR="00510755">
              <w:rPr>
                <w:rFonts w:ascii="Calibri" w:hAnsi="Calibri" w:cs="Calibri"/>
                <w:highlight w:val="lightGray"/>
              </w:rPr>
              <w:t>action</w:t>
            </w:r>
            <w:r>
              <w:rPr>
                <w:rFonts w:ascii="Calibri" w:hAnsi="Calibri" w:cs="Calibri"/>
                <w:highlight w:val="lightGray"/>
              </w:rPr>
              <w:t>)</w:t>
            </w:r>
          </w:p>
        </w:tc>
      </w:tr>
      <w:tr w:rsidR="00FD3415" w:rsidRPr="00861BD1" w14:paraId="21EAF5B5" w14:textId="77777777" w:rsidTr="000F4256">
        <w:tc>
          <w:tcPr>
            <w:tcW w:w="454" w:type="dxa"/>
            <w:shd w:val="clear" w:color="auto" w:fill="FFFFFF"/>
          </w:tcPr>
          <w:p w14:paraId="1E1BAF0A" w14:textId="4520A3A7" w:rsidR="00FD3415" w:rsidRDefault="00207746" w:rsidP="000613E6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3.</w:t>
            </w:r>
          </w:p>
        </w:tc>
        <w:tc>
          <w:tcPr>
            <w:tcW w:w="7513" w:type="dxa"/>
            <w:shd w:val="clear" w:color="auto" w:fill="FFFFFF"/>
          </w:tcPr>
          <w:p w14:paraId="2716CDC1" w14:textId="218F3363" w:rsidR="00613C78" w:rsidRPr="0068191B" w:rsidRDefault="00310C51" w:rsidP="00DC4121">
            <w:pPr>
              <w:tabs>
                <w:tab w:val="left" w:pos="720"/>
              </w:tabs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Ufi Vochtech – </w:t>
            </w:r>
            <w:r w:rsidR="00372B9E">
              <w:rPr>
                <w:rFonts w:asciiTheme="minorHAnsi" w:hAnsiTheme="minorHAnsi" w:cstheme="minorHAnsi"/>
                <w:b/>
                <w:bCs/>
              </w:rPr>
              <w:t>Update on progre</w:t>
            </w:r>
            <w:r w:rsidR="006F3E4E">
              <w:rPr>
                <w:rFonts w:asciiTheme="minorHAnsi" w:hAnsiTheme="minorHAnsi" w:cstheme="minorHAnsi"/>
                <w:b/>
                <w:bCs/>
              </w:rPr>
              <w:t>ss</w:t>
            </w:r>
          </w:p>
        </w:tc>
        <w:tc>
          <w:tcPr>
            <w:tcW w:w="1753" w:type="dxa"/>
            <w:shd w:val="clear" w:color="auto" w:fill="FFFFFF"/>
          </w:tcPr>
          <w:p w14:paraId="30E024A7" w14:textId="536D1FED" w:rsidR="00FD3415" w:rsidRPr="00C822F7" w:rsidRDefault="00FD3415" w:rsidP="000613E6">
            <w:pPr>
              <w:tabs>
                <w:tab w:val="left" w:pos="720"/>
              </w:tabs>
              <w:jc w:val="both"/>
              <w:rPr>
                <w:rFonts w:asciiTheme="minorHAnsi" w:hAnsiTheme="minorHAnsi" w:cstheme="minorHAnsi"/>
                <w:highlight w:val="lightGray"/>
              </w:rPr>
            </w:pPr>
          </w:p>
        </w:tc>
      </w:tr>
      <w:tr w:rsidR="0097259C" w:rsidRPr="0097259C" w14:paraId="3F724E9D" w14:textId="77777777" w:rsidTr="000F4256">
        <w:tc>
          <w:tcPr>
            <w:tcW w:w="454" w:type="dxa"/>
            <w:shd w:val="clear" w:color="auto" w:fill="FFFFFF"/>
          </w:tcPr>
          <w:p w14:paraId="08B37AB4" w14:textId="77777777" w:rsidR="00D00529" w:rsidRPr="0097259C" w:rsidRDefault="00D00529" w:rsidP="00C500DC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</w:p>
          <w:p w14:paraId="45E887E4" w14:textId="2E3D8210" w:rsidR="00AD7E0C" w:rsidRPr="0097259C" w:rsidRDefault="00AD7E0C" w:rsidP="00C500DC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</w:p>
        </w:tc>
        <w:tc>
          <w:tcPr>
            <w:tcW w:w="7513" w:type="dxa"/>
            <w:shd w:val="clear" w:color="auto" w:fill="FFFFFF"/>
          </w:tcPr>
          <w:p w14:paraId="068AE0ED" w14:textId="5F052097" w:rsidR="003760D1" w:rsidRDefault="00FA14A0" w:rsidP="008E3D17">
            <w:pPr>
              <w:rPr>
                <w:rFonts w:asciiTheme="minorHAnsi" w:hAnsiTheme="minorHAnsi" w:cstheme="minorHAnsi"/>
              </w:rPr>
            </w:pPr>
            <w:r w:rsidRPr="0097259C">
              <w:rPr>
                <w:rFonts w:asciiTheme="minorHAnsi" w:hAnsiTheme="minorHAnsi" w:cstheme="minorHAnsi"/>
              </w:rPr>
              <w:t>Al</w:t>
            </w:r>
            <w:r w:rsidR="000D6BF9">
              <w:rPr>
                <w:rFonts w:asciiTheme="minorHAnsi" w:hAnsiTheme="minorHAnsi" w:cstheme="minorHAnsi"/>
              </w:rPr>
              <w:t>l</w:t>
            </w:r>
            <w:r w:rsidRPr="0097259C">
              <w:rPr>
                <w:rFonts w:asciiTheme="minorHAnsi" w:hAnsiTheme="minorHAnsi" w:cstheme="minorHAnsi"/>
              </w:rPr>
              <w:t>ison</w:t>
            </w:r>
            <w:r w:rsidR="007D4A20">
              <w:rPr>
                <w:rFonts w:asciiTheme="minorHAnsi" w:hAnsiTheme="minorHAnsi" w:cstheme="minorHAnsi"/>
              </w:rPr>
              <w:t xml:space="preserve"> provided an update on the UFI </w:t>
            </w:r>
            <w:proofErr w:type="spellStart"/>
            <w:r w:rsidR="007D4A20">
              <w:rPr>
                <w:rFonts w:asciiTheme="minorHAnsi" w:hAnsiTheme="minorHAnsi" w:cstheme="minorHAnsi"/>
              </w:rPr>
              <w:t>Voc</w:t>
            </w:r>
            <w:r w:rsidR="00531C64">
              <w:rPr>
                <w:rFonts w:asciiTheme="minorHAnsi" w:hAnsiTheme="minorHAnsi" w:cstheme="minorHAnsi"/>
              </w:rPr>
              <w:t>T</w:t>
            </w:r>
            <w:r w:rsidR="007D4A20">
              <w:rPr>
                <w:rFonts w:asciiTheme="minorHAnsi" w:hAnsiTheme="minorHAnsi" w:cstheme="minorHAnsi"/>
              </w:rPr>
              <w:t>ech</w:t>
            </w:r>
            <w:proofErr w:type="spellEnd"/>
            <w:r w:rsidR="007D4A20">
              <w:rPr>
                <w:rFonts w:asciiTheme="minorHAnsi" w:hAnsiTheme="minorHAnsi" w:cstheme="minorHAnsi"/>
              </w:rPr>
              <w:t xml:space="preserve"> </w:t>
            </w:r>
            <w:r w:rsidR="00E6012C">
              <w:rPr>
                <w:rFonts w:asciiTheme="minorHAnsi" w:hAnsiTheme="minorHAnsi" w:cstheme="minorHAnsi"/>
              </w:rPr>
              <w:t xml:space="preserve">funding </w:t>
            </w:r>
            <w:r w:rsidR="003760D1">
              <w:rPr>
                <w:rFonts w:asciiTheme="minorHAnsi" w:hAnsiTheme="minorHAnsi" w:cstheme="minorHAnsi"/>
              </w:rPr>
              <w:t>opportunity and</w:t>
            </w:r>
            <w:r w:rsidRPr="0097259C">
              <w:rPr>
                <w:rFonts w:asciiTheme="minorHAnsi" w:hAnsiTheme="minorHAnsi" w:cstheme="minorHAnsi"/>
              </w:rPr>
              <w:t xml:space="preserve"> </w:t>
            </w:r>
            <w:r w:rsidR="0097259C">
              <w:rPr>
                <w:rFonts w:asciiTheme="minorHAnsi" w:hAnsiTheme="minorHAnsi" w:cstheme="minorHAnsi"/>
              </w:rPr>
              <w:t>advised</w:t>
            </w:r>
            <w:r w:rsidR="007B4497">
              <w:rPr>
                <w:rFonts w:asciiTheme="minorHAnsi" w:hAnsiTheme="minorHAnsi" w:cstheme="minorHAnsi"/>
              </w:rPr>
              <w:t xml:space="preserve"> that</w:t>
            </w:r>
            <w:r w:rsidR="0097259C">
              <w:rPr>
                <w:rFonts w:asciiTheme="minorHAnsi" w:hAnsiTheme="minorHAnsi" w:cstheme="minorHAnsi"/>
              </w:rPr>
              <w:t xml:space="preserve"> the £250</w:t>
            </w:r>
            <w:r w:rsidR="008871D0">
              <w:rPr>
                <w:rFonts w:asciiTheme="minorHAnsi" w:hAnsiTheme="minorHAnsi" w:cstheme="minorHAnsi"/>
              </w:rPr>
              <w:t xml:space="preserve">k </w:t>
            </w:r>
            <w:r w:rsidR="00E6012C">
              <w:rPr>
                <w:rFonts w:asciiTheme="minorHAnsi" w:hAnsiTheme="minorHAnsi" w:cstheme="minorHAnsi"/>
              </w:rPr>
              <w:t>grant</w:t>
            </w:r>
            <w:r w:rsidR="0048045F">
              <w:rPr>
                <w:rFonts w:asciiTheme="minorHAnsi" w:hAnsiTheme="minorHAnsi" w:cstheme="minorHAnsi"/>
              </w:rPr>
              <w:t xml:space="preserve"> being offered </w:t>
            </w:r>
            <w:r w:rsidR="004444D3">
              <w:rPr>
                <w:rFonts w:asciiTheme="minorHAnsi" w:hAnsiTheme="minorHAnsi" w:cstheme="minorHAnsi"/>
              </w:rPr>
              <w:t xml:space="preserve">is </w:t>
            </w:r>
            <w:r w:rsidR="000662DC">
              <w:rPr>
                <w:rFonts w:asciiTheme="minorHAnsi" w:hAnsiTheme="minorHAnsi" w:cstheme="minorHAnsi"/>
              </w:rPr>
              <w:t>to</w:t>
            </w:r>
            <w:r w:rsidR="00F21EB1">
              <w:rPr>
                <w:rFonts w:asciiTheme="minorHAnsi" w:hAnsiTheme="minorHAnsi" w:cstheme="minorHAnsi"/>
              </w:rPr>
              <w:t xml:space="preserve"> </w:t>
            </w:r>
            <w:r w:rsidR="00FD5894">
              <w:rPr>
                <w:rFonts w:asciiTheme="minorHAnsi" w:hAnsiTheme="minorHAnsi" w:cstheme="minorHAnsi"/>
              </w:rPr>
              <w:t>explore</w:t>
            </w:r>
            <w:r w:rsidR="00F21EB1">
              <w:rPr>
                <w:rFonts w:asciiTheme="minorHAnsi" w:hAnsiTheme="minorHAnsi" w:cstheme="minorHAnsi"/>
              </w:rPr>
              <w:t xml:space="preserve"> barriers to adult e</w:t>
            </w:r>
            <w:r w:rsidR="001F7A39">
              <w:rPr>
                <w:rFonts w:asciiTheme="minorHAnsi" w:hAnsiTheme="minorHAnsi" w:cstheme="minorHAnsi"/>
              </w:rPr>
              <w:t xml:space="preserve">ngagement with education, learning and training </w:t>
            </w:r>
            <w:r w:rsidR="00FD5894">
              <w:rPr>
                <w:rFonts w:asciiTheme="minorHAnsi" w:hAnsiTheme="minorHAnsi" w:cstheme="minorHAnsi"/>
              </w:rPr>
              <w:t>and</w:t>
            </w:r>
            <w:r w:rsidR="000662DC">
              <w:rPr>
                <w:rFonts w:asciiTheme="minorHAnsi" w:hAnsiTheme="minorHAnsi" w:cstheme="minorHAnsi"/>
              </w:rPr>
              <w:t xml:space="preserve"> develo</w:t>
            </w:r>
            <w:r w:rsidR="00486E77">
              <w:rPr>
                <w:rFonts w:asciiTheme="minorHAnsi" w:hAnsiTheme="minorHAnsi" w:cstheme="minorHAnsi"/>
              </w:rPr>
              <w:t>p</w:t>
            </w:r>
            <w:r w:rsidR="000B3613">
              <w:rPr>
                <w:rFonts w:asciiTheme="minorHAnsi" w:hAnsiTheme="minorHAnsi" w:cstheme="minorHAnsi"/>
              </w:rPr>
              <w:t xml:space="preserve"> </w:t>
            </w:r>
            <w:r w:rsidR="000662DC">
              <w:rPr>
                <w:rFonts w:asciiTheme="minorHAnsi" w:hAnsiTheme="minorHAnsi" w:cstheme="minorHAnsi"/>
              </w:rPr>
              <w:t>a digital solution for the region (City and Shire)</w:t>
            </w:r>
            <w:r w:rsidR="004444D3">
              <w:rPr>
                <w:rFonts w:asciiTheme="minorHAnsi" w:hAnsiTheme="minorHAnsi" w:cstheme="minorHAnsi"/>
              </w:rPr>
              <w:t xml:space="preserve"> rather than just the </w:t>
            </w:r>
            <w:proofErr w:type="gramStart"/>
            <w:r w:rsidR="004444D3">
              <w:rPr>
                <w:rFonts w:asciiTheme="minorHAnsi" w:hAnsiTheme="minorHAnsi" w:cstheme="minorHAnsi"/>
              </w:rPr>
              <w:t>City</w:t>
            </w:r>
            <w:proofErr w:type="gramEnd"/>
            <w:r w:rsidR="004444D3">
              <w:rPr>
                <w:rFonts w:asciiTheme="minorHAnsi" w:hAnsiTheme="minorHAnsi" w:cstheme="minorHAnsi"/>
              </w:rPr>
              <w:t>.</w:t>
            </w:r>
            <w:r w:rsidR="0038508B">
              <w:rPr>
                <w:rFonts w:asciiTheme="minorHAnsi" w:hAnsiTheme="minorHAnsi" w:cstheme="minorHAnsi"/>
              </w:rPr>
              <w:t xml:space="preserve"> There is no defined timeline</w:t>
            </w:r>
            <w:r w:rsidR="00861F86">
              <w:rPr>
                <w:rFonts w:asciiTheme="minorHAnsi" w:hAnsiTheme="minorHAnsi" w:cstheme="minorHAnsi"/>
              </w:rPr>
              <w:t xml:space="preserve">, however it is a </w:t>
            </w:r>
            <w:r w:rsidR="003760D1">
              <w:rPr>
                <w:rFonts w:asciiTheme="minorHAnsi" w:hAnsiTheme="minorHAnsi" w:cstheme="minorHAnsi"/>
              </w:rPr>
              <w:t>one-year</w:t>
            </w:r>
            <w:r w:rsidR="00861F86">
              <w:rPr>
                <w:rFonts w:asciiTheme="minorHAnsi" w:hAnsiTheme="minorHAnsi" w:cstheme="minorHAnsi"/>
              </w:rPr>
              <w:t xml:space="preserve"> fund that needs to be signed off by the senior leadership team in </w:t>
            </w:r>
            <w:proofErr w:type="spellStart"/>
            <w:r w:rsidR="00861F86">
              <w:rPr>
                <w:rFonts w:asciiTheme="minorHAnsi" w:hAnsiTheme="minorHAnsi" w:cstheme="minorHAnsi"/>
              </w:rPr>
              <w:t>Voc</w:t>
            </w:r>
            <w:r w:rsidR="00531C64">
              <w:rPr>
                <w:rFonts w:asciiTheme="minorHAnsi" w:hAnsiTheme="minorHAnsi" w:cstheme="minorHAnsi"/>
              </w:rPr>
              <w:t>T</w:t>
            </w:r>
            <w:r w:rsidR="00861F86">
              <w:rPr>
                <w:rFonts w:asciiTheme="minorHAnsi" w:hAnsiTheme="minorHAnsi" w:cstheme="minorHAnsi"/>
              </w:rPr>
              <w:t>ech</w:t>
            </w:r>
            <w:proofErr w:type="spellEnd"/>
            <w:r w:rsidR="00861F86">
              <w:rPr>
                <w:rFonts w:asciiTheme="minorHAnsi" w:hAnsiTheme="minorHAnsi" w:cstheme="minorHAnsi"/>
              </w:rPr>
              <w:t xml:space="preserve"> that meets</w:t>
            </w:r>
            <w:r w:rsidR="007271E4">
              <w:rPr>
                <w:rFonts w:asciiTheme="minorHAnsi" w:hAnsiTheme="minorHAnsi" w:cstheme="minorHAnsi"/>
              </w:rPr>
              <w:t xml:space="preserve"> in October.</w:t>
            </w:r>
            <w:r w:rsidR="0015780B">
              <w:rPr>
                <w:rFonts w:asciiTheme="minorHAnsi" w:hAnsiTheme="minorHAnsi" w:cstheme="minorHAnsi"/>
              </w:rPr>
              <w:t xml:space="preserve"> </w:t>
            </w:r>
          </w:p>
          <w:p w14:paraId="6CF302D1" w14:textId="77777777" w:rsidR="003760D1" w:rsidRDefault="003760D1" w:rsidP="008E3D17">
            <w:pPr>
              <w:rPr>
                <w:rFonts w:asciiTheme="minorHAnsi" w:hAnsiTheme="minorHAnsi" w:cstheme="minorHAnsi"/>
              </w:rPr>
            </w:pPr>
          </w:p>
          <w:p w14:paraId="47DF7431" w14:textId="49B8B54B" w:rsidR="00E157EB" w:rsidRDefault="0015780B" w:rsidP="008E3D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Subsequent meetings have taken place</w:t>
            </w:r>
            <w:r w:rsidR="003D29B7">
              <w:rPr>
                <w:rFonts w:asciiTheme="minorHAnsi" w:hAnsiTheme="minorHAnsi" w:cstheme="minorHAnsi"/>
              </w:rPr>
              <w:t xml:space="preserve"> and p</w:t>
            </w:r>
            <w:r w:rsidR="00C96FFC">
              <w:rPr>
                <w:rFonts w:asciiTheme="minorHAnsi" w:hAnsiTheme="minorHAnsi" w:cstheme="minorHAnsi"/>
              </w:rPr>
              <w:t xml:space="preserve">roposals have been </w:t>
            </w:r>
            <w:r w:rsidR="00FC49E1">
              <w:rPr>
                <w:rFonts w:asciiTheme="minorHAnsi" w:hAnsiTheme="minorHAnsi" w:cstheme="minorHAnsi"/>
              </w:rPr>
              <w:t xml:space="preserve">independently </w:t>
            </w:r>
            <w:r w:rsidR="00C50F9C">
              <w:rPr>
                <w:rFonts w:asciiTheme="minorHAnsi" w:hAnsiTheme="minorHAnsi" w:cstheme="minorHAnsi"/>
              </w:rPr>
              <w:t xml:space="preserve">developed by the City and Shire Councils and the College.  </w:t>
            </w:r>
            <w:r w:rsidR="000B33FB">
              <w:rPr>
                <w:rFonts w:asciiTheme="minorHAnsi" w:hAnsiTheme="minorHAnsi" w:cstheme="minorHAnsi"/>
              </w:rPr>
              <w:t>As the</w:t>
            </w:r>
            <w:r w:rsidR="00110B20">
              <w:rPr>
                <w:rFonts w:asciiTheme="minorHAnsi" w:hAnsiTheme="minorHAnsi" w:cstheme="minorHAnsi"/>
              </w:rPr>
              <w:t xml:space="preserve"> proposals</w:t>
            </w:r>
            <w:r w:rsidR="00C50F9C">
              <w:rPr>
                <w:rFonts w:asciiTheme="minorHAnsi" w:hAnsiTheme="minorHAnsi" w:cstheme="minorHAnsi"/>
              </w:rPr>
              <w:t xml:space="preserve"> </w:t>
            </w:r>
            <w:r w:rsidR="00503494">
              <w:rPr>
                <w:rFonts w:asciiTheme="minorHAnsi" w:hAnsiTheme="minorHAnsi" w:cstheme="minorHAnsi"/>
              </w:rPr>
              <w:t>knitte</w:t>
            </w:r>
            <w:r w:rsidR="002E0027">
              <w:rPr>
                <w:rFonts w:asciiTheme="minorHAnsi" w:hAnsiTheme="minorHAnsi" w:cstheme="minorHAnsi"/>
              </w:rPr>
              <w:t>d</w:t>
            </w:r>
            <w:r w:rsidR="00503494">
              <w:rPr>
                <w:rFonts w:asciiTheme="minorHAnsi" w:hAnsiTheme="minorHAnsi" w:cstheme="minorHAnsi"/>
              </w:rPr>
              <w:t xml:space="preserve"> well together, </w:t>
            </w:r>
            <w:r w:rsidR="008851EA">
              <w:rPr>
                <w:rFonts w:asciiTheme="minorHAnsi" w:hAnsiTheme="minorHAnsi" w:cstheme="minorHAnsi"/>
              </w:rPr>
              <w:t>it was agreed by all partners to develop a</w:t>
            </w:r>
            <w:r w:rsidR="00503494">
              <w:rPr>
                <w:rFonts w:asciiTheme="minorHAnsi" w:hAnsiTheme="minorHAnsi" w:cstheme="minorHAnsi"/>
              </w:rPr>
              <w:t xml:space="preserve"> collaborative programm</w:t>
            </w:r>
            <w:r w:rsidR="008851EA">
              <w:rPr>
                <w:rFonts w:asciiTheme="minorHAnsi" w:hAnsiTheme="minorHAnsi" w:cstheme="minorHAnsi"/>
              </w:rPr>
              <w:t>e</w:t>
            </w:r>
            <w:r w:rsidR="00503494">
              <w:rPr>
                <w:rFonts w:asciiTheme="minorHAnsi" w:hAnsiTheme="minorHAnsi" w:cstheme="minorHAnsi"/>
              </w:rPr>
              <w:t xml:space="preserve"> </w:t>
            </w:r>
            <w:r w:rsidR="00CE7C2C">
              <w:rPr>
                <w:rFonts w:asciiTheme="minorHAnsi" w:hAnsiTheme="minorHAnsi" w:cstheme="minorHAnsi"/>
              </w:rPr>
              <w:t xml:space="preserve">to present to the funder for consideration </w:t>
            </w:r>
            <w:r w:rsidR="00C27B7A">
              <w:rPr>
                <w:rFonts w:asciiTheme="minorHAnsi" w:hAnsiTheme="minorHAnsi" w:cstheme="minorHAnsi"/>
              </w:rPr>
              <w:t>that focuses on encouraging adults</w:t>
            </w:r>
            <w:r w:rsidR="00634BCD">
              <w:rPr>
                <w:rFonts w:asciiTheme="minorHAnsi" w:hAnsiTheme="minorHAnsi" w:cstheme="minorHAnsi"/>
              </w:rPr>
              <w:t xml:space="preserve"> into learning and wor</w:t>
            </w:r>
            <w:r w:rsidR="00E157EB">
              <w:rPr>
                <w:rFonts w:asciiTheme="minorHAnsi" w:hAnsiTheme="minorHAnsi" w:cstheme="minorHAnsi"/>
              </w:rPr>
              <w:t>k.</w:t>
            </w:r>
          </w:p>
          <w:p w14:paraId="2966DF16" w14:textId="77777777" w:rsidR="003547EE" w:rsidRDefault="003547EE" w:rsidP="008E3D17">
            <w:pPr>
              <w:rPr>
                <w:rFonts w:asciiTheme="minorHAnsi" w:hAnsiTheme="minorHAnsi" w:cstheme="minorHAnsi"/>
              </w:rPr>
            </w:pPr>
          </w:p>
          <w:p w14:paraId="10E4973C" w14:textId="20825EA7" w:rsidR="00E85115" w:rsidRDefault="008542E5" w:rsidP="008E3D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Allison added that the k</w:t>
            </w:r>
            <w:r w:rsidR="003547EE">
              <w:rPr>
                <w:rFonts w:asciiTheme="minorHAnsi" w:hAnsiTheme="minorHAnsi" w:cstheme="minorHAnsi"/>
              </w:rPr>
              <w:t>ey areas of focus</w:t>
            </w:r>
            <w:r w:rsidR="00AB67EA">
              <w:rPr>
                <w:rFonts w:asciiTheme="minorHAnsi" w:hAnsiTheme="minorHAnsi" w:cstheme="minorHAnsi"/>
              </w:rPr>
              <w:t xml:space="preserve"> within the programme</w:t>
            </w:r>
            <w:r>
              <w:rPr>
                <w:rFonts w:asciiTheme="minorHAnsi" w:hAnsiTheme="minorHAnsi" w:cstheme="minorHAnsi"/>
              </w:rPr>
              <w:t xml:space="preserve"> include w</w:t>
            </w:r>
            <w:r w:rsidR="003547EE">
              <w:rPr>
                <w:rFonts w:asciiTheme="minorHAnsi" w:hAnsiTheme="minorHAnsi" w:cstheme="minorHAnsi"/>
              </w:rPr>
              <w:t>idening access</w:t>
            </w:r>
            <w:r>
              <w:rPr>
                <w:rFonts w:asciiTheme="minorHAnsi" w:hAnsiTheme="minorHAnsi" w:cstheme="minorHAnsi"/>
              </w:rPr>
              <w:t xml:space="preserve"> and s</w:t>
            </w:r>
            <w:r w:rsidR="00CF5552">
              <w:rPr>
                <w:rFonts w:asciiTheme="minorHAnsi" w:hAnsiTheme="minorHAnsi" w:cstheme="minorHAnsi"/>
              </w:rPr>
              <w:t xml:space="preserve">upporting adult learners </w:t>
            </w:r>
            <w:r>
              <w:rPr>
                <w:rFonts w:asciiTheme="minorHAnsi" w:hAnsiTheme="minorHAnsi" w:cstheme="minorHAnsi"/>
              </w:rPr>
              <w:t>by i</w:t>
            </w:r>
            <w:r w:rsidR="00CF5552">
              <w:rPr>
                <w:rFonts w:asciiTheme="minorHAnsi" w:hAnsiTheme="minorHAnsi" w:cstheme="minorHAnsi"/>
              </w:rPr>
              <w:t xml:space="preserve">ncreasing </w:t>
            </w:r>
            <w:r w:rsidR="002A27B7">
              <w:rPr>
                <w:rFonts w:asciiTheme="minorHAnsi" w:hAnsiTheme="minorHAnsi" w:cstheme="minorHAnsi"/>
              </w:rPr>
              <w:t xml:space="preserve">their </w:t>
            </w:r>
            <w:r w:rsidR="00CF5552">
              <w:rPr>
                <w:rFonts w:asciiTheme="minorHAnsi" w:hAnsiTheme="minorHAnsi" w:cstheme="minorHAnsi"/>
              </w:rPr>
              <w:t>confidence</w:t>
            </w:r>
            <w:r w:rsidR="00B9512D">
              <w:rPr>
                <w:rFonts w:asciiTheme="minorHAnsi" w:hAnsiTheme="minorHAnsi" w:cstheme="minorHAnsi"/>
              </w:rPr>
              <w:t xml:space="preserve"> and mindsight by taking them through a course in the college</w:t>
            </w:r>
            <w:r w:rsidR="00AE50AA">
              <w:rPr>
                <w:rFonts w:asciiTheme="minorHAnsi" w:hAnsiTheme="minorHAnsi" w:cstheme="minorHAnsi"/>
              </w:rPr>
              <w:t>, perhaps</w:t>
            </w:r>
            <w:r w:rsidR="00827CAA">
              <w:rPr>
                <w:rFonts w:asciiTheme="minorHAnsi" w:hAnsiTheme="minorHAnsi" w:cstheme="minorHAnsi"/>
              </w:rPr>
              <w:t xml:space="preserve"> </w:t>
            </w:r>
            <w:r w:rsidR="00AE50AA">
              <w:rPr>
                <w:rFonts w:asciiTheme="minorHAnsi" w:hAnsiTheme="minorHAnsi" w:cstheme="minorHAnsi"/>
              </w:rPr>
              <w:t>leading to</w:t>
            </w:r>
            <w:r w:rsidR="009A2BEB">
              <w:rPr>
                <w:rFonts w:asciiTheme="minorHAnsi" w:hAnsiTheme="minorHAnsi" w:cstheme="minorHAnsi"/>
              </w:rPr>
              <w:t xml:space="preserve"> </w:t>
            </w:r>
            <w:r w:rsidR="00AE50AA">
              <w:rPr>
                <w:rFonts w:asciiTheme="minorHAnsi" w:hAnsiTheme="minorHAnsi" w:cstheme="minorHAnsi"/>
              </w:rPr>
              <w:t>learning</w:t>
            </w:r>
            <w:r w:rsidR="009A2BEB">
              <w:rPr>
                <w:rFonts w:asciiTheme="minorHAnsi" w:hAnsiTheme="minorHAnsi" w:cstheme="minorHAnsi"/>
              </w:rPr>
              <w:t xml:space="preserve"> opportunities within the universities</w:t>
            </w:r>
            <w:r w:rsidR="00827CAA">
              <w:rPr>
                <w:rFonts w:asciiTheme="minorHAnsi" w:hAnsiTheme="minorHAnsi" w:cstheme="minorHAnsi"/>
              </w:rPr>
              <w:t xml:space="preserve">.  </w:t>
            </w:r>
            <w:r w:rsidR="005F62EA">
              <w:rPr>
                <w:rFonts w:asciiTheme="minorHAnsi" w:hAnsiTheme="minorHAnsi" w:cstheme="minorHAnsi"/>
              </w:rPr>
              <w:t>She expanded that the</w:t>
            </w:r>
            <w:r w:rsidR="00827CAA">
              <w:rPr>
                <w:rFonts w:asciiTheme="minorHAnsi" w:hAnsiTheme="minorHAnsi" w:cstheme="minorHAnsi"/>
              </w:rPr>
              <w:t xml:space="preserve"> initial idea was to focus on </w:t>
            </w:r>
            <w:r w:rsidR="008E12A5">
              <w:rPr>
                <w:rFonts w:asciiTheme="minorHAnsi" w:hAnsiTheme="minorHAnsi" w:cstheme="minorHAnsi"/>
              </w:rPr>
              <w:t>leading into health and</w:t>
            </w:r>
            <w:r w:rsidR="00AB5D19">
              <w:rPr>
                <w:rFonts w:asciiTheme="minorHAnsi" w:hAnsiTheme="minorHAnsi" w:cstheme="minorHAnsi"/>
              </w:rPr>
              <w:t xml:space="preserve"> social partnership work such as nursing. However, the remit needs to be widened to include ‘green’ </w:t>
            </w:r>
            <w:r w:rsidR="0007630A">
              <w:rPr>
                <w:rFonts w:asciiTheme="minorHAnsi" w:hAnsiTheme="minorHAnsi" w:cstheme="minorHAnsi"/>
              </w:rPr>
              <w:t xml:space="preserve">skills </w:t>
            </w:r>
            <w:r w:rsidR="00477205">
              <w:rPr>
                <w:rFonts w:asciiTheme="minorHAnsi" w:hAnsiTheme="minorHAnsi" w:cstheme="minorHAnsi"/>
              </w:rPr>
              <w:t xml:space="preserve">to align with the </w:t>
            </w:r>
            <w:proofErr w:type="spellStart"/>
            <w:r w:rsidR="00477205">
              <w:rPr>
                <w:rFonts w:asciiTheme="minorHAnsi" w:hAnsiTheme="minorHAnsi" w:cstheme="minorHAnsi"/>
              </w:rPr>
              <w:t>Voc</w:t>
            </w:r>
            <w:r w:rsidR="006D29D1">
              <w:rPr>
                <w:rFonts w:asciiTheme="minorHAnsi" w:hAnsiTheme="minorHAnsi" w:cstheme="minorHAnsi"/>
              </w:rPr>
              <w:t>T</w:t>
            </w:r>
            <w:r w:rsidR="00477205">
              <w:rPr>
                <w:rFonts w:asciiTheme="minorHAnsi" w:hAnsiTheme="minorHAnsi" w:cstheme="minorHAnsi"/>
              </w:rPr>
              <w:t>ech</w:t>
            </w:r>
            <w:proofErr w:type="spellEnd"/>
            <w:r w:rsidR="00477205">
              <w:rPr>
                <w:rFonts w:asciiTheme="minorHAnsi" w:hAnsiTheme="minorHAnsi" w:cstheme="minorHAnsi"/>
              </w:rPr>
              <w:t xml:space="preserve"> Challenge funding criteria.  </w:t>
            </w:r>
          </w:p>
          <w:p w14:paraId="5D64865F" w14:textId="77777777" w:rsidR="00E85115" w:rsidRDefault="00E85115" w:rsidP="008E3D17">
            <w:pPr>
              <w:rPr>
                <w:rFonts w:asciiTheme="minorHAnsi" w:hAnsiTheme="minorHAnsi" w:cstheme="minorHAnsi"/>
              </w:rPr>
            </w:pPr>
          </w:p>
          <w:p w14:paraId="3A29AD07" w14:textId="2C8AA18E" w:rsidR="00002199" w:rsidRDefault="00002199" w:rsidP="008E3D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Once th</w:t>
            </w:r>
            <w:r w:rsidR="003A452C">
              <w:rPr>
                <w:rFonts w:asciiTheme="minorHAnsi" w:hAnsiTheme="minorHAnsi" w:cstheme="minorHAnsi"/>
              </w:rPr>
              <w:t>e programme</w:t>
            </w:r>
            <w:r>
              <w:rPr>
                <w:rFonts w:asciiTheme="minorHAnsi" w:hAnsiTheme="minorHAnsi" w:cstheme="minorHAnsi"/>
              </w:rPr>
              <w:t xml:space="preserve"> has been further developed, Allison will invite the partners back to </w:t>
            </w:r>
            <w:r w:rsidR="00B66B4E">
              <w:rPr>
                <w:rFonts w:asciiTheme="minorHAnsi" w:hAnsiTheme="minorHAnsi" w:cstheme="minorHAnsi"/>
              </w:rPr>
              <w:t xml:space="preserve">share the </w:t>
            </w:r>
            <w:r w:rsidR="003A452C">
              <w:rPr>
                <w:rFonts w:asciiTheme="minorHAnsi" w:hAnsiTheme="minorHAnsi" w:cstheme="minorHAnsi"/>
              </w:rPr>
              <w:t>collaborative proposal</w:t>
            </w:r>
            <w:r w:rsidR="00B66B4E">
              <w:rPr>
                <w:rFonts w:asciiTheme="minorHAnsi" w:hAnsiTheme="minorHAnsi" w:cstheme="minorHAnsi"/>
              </w:rPr>
              <w:t xml:space="preserve"> with the Group.</w:t>
            </w:r>
          </w:p>
          <w:p w14:paraId="00A14206" w14:textId="77777777" w:rsidR="00477205" w:rsidRDefault="00477205" w:rsidP="008E3D17">
            <w:pPr>
              <w:rPr>
                <w:rFonts w:asciiTheme="minorHAnsi" w:hAnsiTheme="minorHAnsi" w:cstheme="minorHAnsi"/>
              </w:rPr>
            </w:pPr>
          </w:p>
          <w:p w14:paraId="4F93B9F4" w14:textId="46F2E7D4" w:rsidR="003A452C" w:rsidRDefault="003A452C" w:rsidP="008E3D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Rachel commented that</w:t>
            </w:r>
            <w:r w:rsidR="004C6100">
              <w:rPr>
                <w:rFonts w:asciiTheme="minorHAnsi" w:hAnsiTheme="minorHAnsi" w:cstheme="minorHAnsi"/>
              </w:rPr>
              <w:t xml:space="preserve"> </w:t>
            </w:r>
            <w:r w:rsidR="00797C51">
              <w:rPr>
                <w:rFonts w:asciiTheme="minorHAnsi" w:hAnsiTheme="minorHAnsi" w:cstheme="minorHAnsi"/>
              </w:rPr>
              <w:t xml:space="preserve">internet connectivity in community buildings needs to be improved if the </w:t>
            </w:r>
            <w:r w:rsidR="00E85115">
              <w:rPr>
                <w:rFonts w:asciiTheme="minorHAnsi" w:hAnsiTheme="minorHAnsi" w:cstheme="minorHAnsi"/>
              </w:rPr>
              <w:t xml:space="preserve">proposed </w:t>
            </w:r>
            <w:r w:rsidR="00797C51">
              <w:rPr>
                <w:rFonts w:asciiTheme="minorHAnsi" w:hAnsiTheme="minorHAnsi" w:cstheme="minorHAnsi"/>
              </w:rPr>
              <w:t xml:space="preserve">solution is </w:t>
            </w:r>
            <w:r w:rsidR="004860C9">
              <w:rPr>
                <w:rFonts w:asciiTheme="minorHAnsi" w:hAnsiTheme="minorHAnsi" w:cstheme="minorHAnsi"/>
              </w:rPr>
              <w:t>digitally focused.  Allison would feed this back</w:t>
            </w:r>
            <w:r w:rsidR="001C3A22">
              <w:rPr>
                <w:rFonts w:asciiTheme="minorHAnsi" w:hAnsiTheme="minorHAnsi" w:cstheme="minorHAnsi"/>
              </w:rPr>
              <w:t xml:space="preserve"> to Jim Johnson from ACC.</w:t>
            </w:r>
          </w:p>
          <w:p w14:paraId="3D65AE3E" w14:textId="77777777" w:rsidR="00477205" w:rsidRDefault="00477205" w:rsidP="008E3D17">
            <w:pPr>
              <w:rPr>
                <w:rFonts w:asciiTheme="minorHAnsi" w:hAnsiTheme="minorHAnsi" w:cstheme="minorHAnsi"/>
              </w:rPr>
            </w:pPr>
          </w:p>
          <w:p w14:paraId="0BD00A72" w14:textId="1B10B6A2" w:rsidR="00CF5552" w:rsidRDefault="00E60361" w:rsidP="008E3D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Liz would introduce Catriona MacDonald</w:t>
            </w:r>
            <w:r w:rsidR="00CE6DD2">
              <w:rPr>
                <w:rFonts w:asciiTheme="minorHAnsi" w:hAnsiTheme="minorHAnsi" w:cstheme="minorHAnsi"/>
              </w:rPr>
              <w:t xml:space="preserve"> (Head of School of Education UoA) to </w:t>
            </w:r>
            <w:r w:rsidR="009D540B">
              <w:rPr>
                <w:rFonts w:asciiTheme="minorHAnsi" w:hAnsiTheme="minorHAnsi" w:cstheme="minorHAnsi"/>
              </w:rPr>
              <w:t>Robert Laird</w:t>
            </w:r>
            <w:r w:rsidR="008E09AC">
              <w:rPr>
                <w:rFonts w:asciiTheme="minorHAnsi" w:hAnsiTheme="minorHAnsi" w:cstheme="minorHAnsi"/>
              </w:rPr>
              <w:t xml:space="preserve"> (Head of Planning and Academic Partnerships</w:t>
            </w:r>
            <w:r w:rsidR="0062534C">
              <w:rPr>
                <w:rFonts w:asciiTheme="minorHAnsi" w:hAnsiTheme="minorHAnsi" w:cstheme="minorHAnsi"/>
              </w:rPr>
              <w:t xml:space="preserve"> NESCOL) to </w:t>
            </w:r>
            <w:r w:rsidR="008878AD">
              <w:rPr>
                <w:rFonts w:asciiTheme="minorHAnsi" w:hAnsiTheme="minorHAnsi" w:cstheme="minorHAnsi"/>
              </w:rPr>
              <w:t>be in</w:t>
            </w:r>
            <w:r w:rsidR="00FB7EA8">
              <w:rPr>
                <w:rFonts w:asciiTheme="minorHAnsi" w:hAnsiTheme="minorHAnsi" w:cstheme="minorHAnsi"/>
              </w:rPr>
              <w:t>volved in</w:t>
            </w:r>
            <w:r w:rsidR="008878AD">
              <w:rPr>
                <w:rFonts w:asciiTheme="minorHAnsi" w:hAnsiTheme="minorHAnsi" w:cstheme="minorHAnsi"/>
              </w:rPr>
              <w:t xml:space="preserve"> the discussion about transitioning to university.</w:t>
            </w:r>
          </w:p>
          <w:p w14:paraId="619B3FFC" w14:textId="77777777" w:rsidR="00E157EB" w:rsidRDefault="00E157EB" w:rsidP="008E3D17">
            <w:pPr>
              <w:rPr>
                <w:rFonts w:asciiTheme="minorHAnsi" w:hAnsiTheme="minorHAnsi" w:cstheme="minorHAnsi"/>
              </w:rPr>
            </w:pPr>
          </w:p>
          <w:p w14:paraId="4DEAC9F4" w14:textId="77777777" w:rsidR="000573DB" w:rsidRDefault="00584F08" w:rsidP="00BA46C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Allison would </w:t>
            </w:r>
            <w:r w:rsidR="000C6AD1">
              <w:rPr>
                <w:rFonts w:asciiTheme="minorHAnsi" w:hAnsiTheme="minorHAnsi" w:cstheme="minorHAnsi"/>
              </w:rPr>
              <w:t>introduce Tom to Robert</w:t>
            </w:r>
            <w:r w:rsidR="004529E2">
              <w:rPr>
                <w:rFonts w:asciiTheme="minorHAnsi" w:hAnsiTheme="minorHAnsi" w:cstheme="minorHAnsi"/>
              </w:rPr>
              <w:t xml:space="preserve">, enabling </w:t>
            </w:r>
            <w:r w:rsidR="002C2A81">
              <w:rPr>
                <w:rFonts w:asciiTheme="minorHAnsi" w:hAnsiTheme="minorHAnsi" w:cstheme="minorHAnsi"/>
              </w:rPr>
              <w:t>him to</w:t>
            </w:r>
            <w:r w:rsidR="004529E2">
              <w:rPr>
                <w:rFonts w:asciiTheme="minorHAnsi" w:hAnsiTheme="minorHAnsi" w:cstheme="minorHAnsi"/>
              </w:rPr>
              <w:t xml:space="preserve"> link</w:t>
            </w:r>
            <w:r w:rsidR="002C2A81">
              <w:rPr>
                <w:rFonts w:asciiTheme="minorHAnsi" w:hAnsiTheme="minorHAnsi" w:cstheme="minorHAnsi"/>
              </w:rPr>
              <w:t xml:space="preserve"> colleagues at NHS Grampian</w:t>
            </w:r>
            <w:r w:rsidR="00CF4216">
              <w:rPr>
                <w:rFonts w:asciiTheme="minorHAnsi" w:hAnsiTheme="minorHAnsi" w:cstheme="minorHAnsi"/>
              </w:rPr>
              <w:t xml:space="preserve"> </w:t>
            </w:r>
            <w:r w:rsidR="00274B8F">
              <w:rPr>
                <w:rFonts w:asciiTheme="minorHAnsi" w:hAnsiTheme="minorHAnsi" w:cstheme="minorHAnsi"/>
              </w:rPr>
              <w:t xml:space="preserve">involved in </w:t>
            </w:r>
            <w:r w:rsidR="001A3301">
              <w:rPr>
                <w:rFonts w:asciiTheme="minorHAnsi" w:hAnsiTheme="minorHAnsi" w:cstheme="minorHAnsi"/>
              </w:rPr>
              <w:t>the Skill Action Plan</w:t>
            </w:r>
            <w:r w:rsidR="002A5A25">
              <w:rPr>
                <w:rFonts w:asciiTheme="minorHAnsi" w:hAnsiTheme="minorHAnsi" w:cstheme="minorHAnsi"/>
              </w:rPr>
              <w:t xml:space="preserve"> (attraction and retention </w:t>
            </w:r>
            <w:r w:rsidR="000F0C2B">
              <w:rPr>
                <w:rFonts w:asciiTheme="minorHAnsi" w:hAnsiTheme="minorHAnsi" w:cstheme="minorHAnsi"/>
              </w:rPr>
              <w:t>project)</w:t>
            </w:r>
            <w:r w:rsidR="00BA46CF">
              <w:rPr>
                <w:rFonts w:asciiTheme="minorHAnsi" w:hAnsiTheme="minorHAnsi" w:cstheme="minorHAnsi"/>
              </w:rPr>
              <w:t>.</w:t>
            </w:r>
          </w:p>
          <w:p w14:paraId="04B21F1B" w14:textId="0657FF23" w:rsidR="00BA46CF" w:rsidRPr="0097259C" w:rsidRDefault="00BA46CF" w:rsidP="00BA46C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53" w:type="dxa"/>
            <w:shd w:val="clear" w:color="auto" w:fill="FFFFFF"/>
          </w:tcPr>
          <w:p w14:paraId="7CF419FB" w14:textId="77777777" w:rsidR="00537588" w:rsidRPr="0097259C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37E19326" w14:textId="4FA18D6D" w:rsidR="00537588" w:rsidRPr="0097259C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468197E9" w14:textId="77777777" w:rsidR="00537588" w:rsidRPr="0097259C" w:rsidRDefault="0053758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44F899E9" w14:textId="77777777" w:rsidR="00FA7124" w:rsidRDefault="00FA7124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6A5D7437" w14:textId="77777777" w:rsidR="001C3A22" w:rsidRDefault="001C3A22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259F06C9" w14:textId="77777777" w:rsidR="001C3A22" w:rsidRDefault="001C3A22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41EA0560" w14:textId="77777777" w:rsidR="001C3A22" w:rsidRDefault="001C3A22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407AF61E" w14:textId="77777777" w:rsidR="001C3A22" w:rsidRDefault="001C3A22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766CF9CB" w14:textId="77777777" w:rsidR="001C3A22" w:rsidRDefault="001C3A22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21A822C0" w14:textId="77777777" w:rsidR="001C3A22" w:rsidRDefault="001C3A22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119197B2" w14:textId="77777777" w:rsidR="001C3A22" w:rsidRDefault="001C3A22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43CEEA34" w14:textId="77777777" w:rsidR="001C3A22" w:rsidRDefault="001C3A22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18D63E7F" w14:textId="77777777" w:rsidR="001C3A22" w:rsidRDefault="001C3A22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19E2B047" w14:textId="77777777" w:rsidR="001C3A22" w:rsidRDefault="001C3A22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6B25542E" w14:textId="77777777" w:rsidR="001C3A22" w:rsidRDefault="001C3A22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3F4CF980" w14:textId="77777777" w:rsidR="001C3A22" w:rsidRDefault="001C3A22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01D5CAF3" w14:textId="77777777" w:rsidR="001C3A22" w:rsidRDefault="001C3A22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43EAF9AD" w14:textId="77777777" w:rsidR="001C3A22" w:rsidRDefault="001C3A22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4C1C07D0" w14:textId="77777777" w:rsidR="001C3A22" w:rsidRDefault="001C3A22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2F778BEB" w14:textId="77777777" w:rsidR="001C3A22" w:rsidRDefault="001C3A22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57C60DB9" w14:textId="77777777" w:rsidR="001C3A22" w:rsidRDefault="001C3A22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00D3A28F" w14:textId="77777777" w:rsidR="00E85115" w:rsidRDefault="00E85115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47A9733D" w14:textId="77777777" w:rsidR="00E85115" w:rsidRDefault="00E85115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537DBC9E" w14:textId="4AB6D269" w:rsidR="001C3A22" w:rsidRDefault="001C3A22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  <w:r>
              <w:rPr>
                <w:rFonts w:ascii="Calibri" w:hAnsi="Calibri" w:cs="Calibri"/>
                <w:highlight w:val="lightGray"/>
              </w:rPr>
              <w:t>Allison</w:t>
            </w:r>
          </w:p>
          <w:p w14:paraId="62C002A3" w14:textId="77777777" w:rsidR="001C3A22" w:rsidRDefault="001C3A22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4B1128B8" w14:textId="77777777" w:rsidR="001C3A22" w:rsidRDefault="001C3A22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67090E4E" w14:textId="77777777" w:rsidR="001C3A22" w:rsidRDefault="001C3A22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561E14CE" w14:textId="77777777" w:rsidR="00C7083F" w:rsidRDefault="00C7083F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  <w:r>
              <w:rPr>
                <w:rFonts w:ascii="Calibri" w:hAnsi="Calibri" w:cs="Calibri"/>
                <w:highlight w:val="lightGray"/>
              </w:rPr>
              <w:t>Allison</w:t>
            </w:r>
          </w:p>
          <w:p w14:paraId="38D3A6D4" w14:textId="77777777" w:rsidR="00FB7EA8" w:rsidRDefault="00FB7EA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4FC6CAF1" w14:textId="77777777" w:rsidR="00FB7EA8" w:rsidRDefault="00FB7EA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5E7B0F57" w14:textId="77777777" w:rsidR="00FB7EA8" w:rsidRDefault="00FB7EA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4FC76E1C" w14:textId="77777777" w:rsidR="00FB7EA8" w:rsidRDefault="00FB7EA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  <w:r>
              <w:rPr>
                <w:rFonts w:ascii="Calibri" w:hAnsi="Calibri" w:cs="Calibri"/>
                <w:highlight w:val="lightGray"/>
              </w:rPr>
              <w:t>Liz</w:t>
            </w:r>
          </w:p>
          <w:p w14:paraId="6A1CBB66" w14:textId="77777777" w:rsidR="00BA46CF" w:rsidRDefault="00BA46CF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2E30C2EF" w14:textId="77777777" w:rsidR="00BA46CF" w:rsidRDefault="00BA46CF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32429118" w14:textId="77777777" w:rsidR="00BA46CF" w:rsidRDefault="00BA46CF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26F7750F" w14:textId="77777777" w:rsidR="00BA46CF" w:rsidRDefault="00BA46CF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40600A27" w14:textId="7416DEF1" w:rsidR="00BA46CF" w:rsidRPr="0097259C" w:rsidRDefault="00BA46CF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  <w:r>
              <w:rPr>
                <w:rFonts w:ascii="Calibri" w:hAnsi="Calibri" w:cs="Calibri"/>
                <w:highlight w:val="lightGray"/>
              </w:rPr>
              <w:t>Allison</w:t>
            </w:r>
          </w:p>
        </w:tc>
      </w:tr>
      <w:tr w:rsidR="00591B38" w:rsidRPr="00861BD1" w14:paraId="0800DE2C" w14:textId="77777777" w:rsidTr="000F4256">
        <w:tc>
          <w:tcPr>
            <w:tcW w:w="454" w:type="dxa"/>
            <w:shd w:val="clear" w:color="auto" w:fill="FFFFFF"/>
          </w:tcPr>
          <w:p w14:paraId="429C05F7" w14:textId="5D0994B0" w:rsidR="00591B38" w:rsidRDefault="00591B38" w:rsidP="00C500DC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4.</w:t>
            </w:r>
          </w:p>
        </w:tc>
        <w:tc>
          <w:tcPr>
            <w:tcW w:w="7513" w:type="dxa"/>
            <w:shd w:val="clear" w:color="auto" w:fill="FFFFFF"/>
          </w:tcPr>
          <w:p w14:paraId="769DB7B5" w14:textId="3A0F9CC8" w:rsidR="00591B38" w:rsidRPr="008E3D17" w:rsidRDefault="00AE08EB" w:rsidP="009D1D73">
            <w:pPr>
              <w:rPr>
                <w:rFonts w:asciiTheme="minorHAnsi" w:hAnsiTheme="minorHAnsi" w:cstheme="minorHAnsi"/>
                <w:b/>
              </w:rPr>
            </w:pPr>
            <w:r w:rsidRPr="008E3D17">
              <w:rPr>
                <w:rFonts w:asciiTheme="minorHAnsi" w:hAnsiTheme="minorHAnsi" w:cstheme="minorHAnsi"/>
                <w:b/>
              </w:rPr>
              <w:t>Update from</w:t>
            </w:r>
            <w:r w:rsidR="00766CB5" w:rsidRPr="008E3D17">
              <w:rPr>
                <w:rFonts w:asciiTheme="minorHAnsi" w:hAnsiTheme="minorHAnsi" w:cstheme="minorHAnsi"/>
                <w:b/>
              </w:rPr>
              <w:t xml:space="preserve"> </w:t>
            </w:r>
            <w:r w:rsidR="00201137">
              <w:rPr>
                <w:rFonts w:asciiTheme="minorHAnsi" w:hAnsiTheme="minorHAnsi" w:cstheme="minorHAnsi"/>
                <w:b/>
              </w:rPr>
              <w:t>Project Leads</w:t>
            </w:r>
          </w:p>
        </w:tc>
        <w:tc>
          <w:tcPr>
            <w:tcW w:w="1753" w:type="dxa"/>
            <w:shd w:val="clear" w:color="auto" w:fill="FFFFFF"/>
          </w:tcPr>
          <w:p w14:paraId="1B9D98F0" w14:textId="68670686" w:rsidR="00591B38" w:rsidRDefault="00591B3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</w:tc>
      </w:tr>
      <w:tr w:rsidR="00591B38" w:rsidRPr="00861BD1" w14:paraId="31BEFC5C" w14:textId="77777777" w:rsidTr="000F4256">
        <w:tc>
          <w:tcPr>
            <w:tcW w:w="454" w:type="dxa"/>
            <w:shd w:val="clear" w:color="auto" w:fill="FFFFFF"/>
          </w:tcPr>
          <w:p w14:paraId="3C8984E3" w14:textId="77777777" w:rsidR="00591B38" w:rsidRDefault="00591B38" w:rsidP="00C500DC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</w:p>
        </w:tc>
        <w:tc>
          <w:tcPr>
            <w:tcW w:w="7513" w:type="dxa"/>
            <w:shd w:val="clear" w:color="auto" w:fill="FFFFFF"/>
          </w:tcPr>
          <w:p w14:paraId="376C72FC" w14:textId="77777777" w:rsidR="000573DB" w:rsidRDefault="000573DB" w:rsidP="009E64C6">
            <w:pPr>
              <w:rPr>
                <w:rFonts w:asciiTheme="minorHAnsi" w:hAnsiTheme="minorHAnsi" w:cstheme="minorHAnsi"/>
                <w:bCs/>
              </w:rPr>
            </w:pPr>
          </w:p>
          <w:p w14:paraId="2152FBB1" w14:textId="53F4219D" w:rsidR="00BC3806" w:rsidRDefault="00AB5474" w:rsidP="009E64C6">
            <w:pPr>
              <w:rPr>
                <w:rFonts w:asciiTheme="minorHAnsi" w:hAnsiTheme="minorHAnsi" w:cstheme="minorHAnsi"/>
                <w:bCs/>
              </w:rPr>
            </w:pPr>
            <w:r w:rsidRPr="0088735C">
              <w:rPr>
                <w:rFonts w:asciiTheme="minorHAnsi" w:hAnsiTheme="minorHAnsi" w:cstheme="minorHAnsi"/>
                <w:bCs/>
                <w:u w:val="single"/>
              </w:rPr>
              <w:t>Project Aim</w:t>
            </w:r>
            <w:r>
              <w:rPr>
                <w:rFonts w:asciiTheme="minorHAnsi" w:hAnsiTheme="minorHAnsi" w:cstheme="minorHAnsi"/>
                <w:bCs/>
              </w:rPr>
              <w:t xml:space="preserve"> – </w:t>
            </w:r>
            <w:r w:rsidR="00DA2691">
              <w:rPr>
                <w:rFonts w:asciiTheme="minorHAnsi" w:hAnsiTheme="minorHAnsi" w:cstheme="minorHAnsi"/>
                <w:bCs/>
              </w:rPr>
              <w:t>S</w:t>
            </w:r>
            <w:r>
              <w:rPr>
                <w:rFonts w:asciiTheme="minorHAnsi" w:hAnsiTheme="minorHAnsi" w:cstheme="minorHAnsi"/>
                <w:bCs/>
              </w:rPr>
              <w:t xml:space="preserve">upport </w:t>
            </w:r>
            <w:r w:rsidR="001371CE">
              <w:rPr>
                <w:rFonts w:asciiTheme="minorHAnsi" w:hAnsiTheme="minorHAnsi" w:cstheme="minorHAnsi"/>
                <w:bCs/>
              </w:rPr>
              <w:t>25 people from ethnic minorities into sustained, good quality employment by 2026.</w:t>
            </w:r>
          </w:p>
          <w:p w14:paraId="01327231" w14:textId="0FE59663" w:rsidR="00BC3806" w:rsidRDefault="001371CE" w:rsidP="009E64C6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>Maria r</w:t>
            </w:r>
            <w:r w:rsidR="004D7F24">
              <w:rPr>
                <w:rFonts w:asciiTheme="minorHAnsi" w:hAnsiTheme="minorHAnsi" w:cstheme="minorHAnsi"/>
                <w:bCs/>
              </w:rPr>
              <w:t xml:space="preserve">eported </w:t>
            </w:r>
            <w:r>
              <w:rPr>
                <w:rFonts w:asciiTheme="minorHAnsi" w:hAnsiTheme="minorHAnsi" w:cstheme="minorHAnsi"/>
                <w:bCs/>
              </w:rPr>
              <w:t xml:space="preserve">that </w:t>
            </w:r>
            <w:r w:rsidR="004D7F24">
              <w:rPr>
                <w:rFonts w:asciiTheme="minorHAnsi" w:hAnsiTheme="minorHAnsi" w:cstheme="minorHAnsi"/>
                <w:bCs/>
              </w:rPr>
              <w:t xml:space="preserve">the group has had </w:t>
            </w:r>
            <w:r w:rsidR="009E4A02">
              <w:rPr>
                <w:rFonts w:asciiTheme="minorHAnsi" w:hAnsiTheme="minorHAnsi" w:cstheme="minorHAnsi"/>
                <w:bCs/>
              </w:rPr>
              <w:t xml:space="preserve">two meetings.  The second meeting was not as well attended.  She is now looking to clarify who has the capacity to contribute to the charter.  </w:t>
            </w:r>
            <w:r w:rsidR="00B01DB1">
              <w:rPr>
                <w:rFonts w:asciiTheme="minorHAnsi" w:hAnsiTheme="minorHAnsi" w:cstheme="minorHAnsi"/>
                <w:bCs/>
              </w:rPr>
              <w:t xml:space="preserve"> It has been </w:t>
            </w:r>
            <w:r w:rsidR="00651ACE">
              <w:rPr>
                <w:rFonts w:asciiTheme="minorHAnsi" w:hAnsiTheme="minorHAnsi" w:cstheme="minorHAnsi"/>
                <w:bCs/>
              </w:rPr>
              <w:t xml:space="preserve">provisionally </w:t>
            </w:r>
            <w:r w:rsidR="00B01DB1">
              <w:rPr>
                <w:rFonts w:asciiTheme="minorHAnsi" w:hAnsiTheme="minorHAnsi" w:cstheme="minorHAnsi"/>
                <w:bCs/>
              </w:rPr>
              <w:t>agreed to focus on supporting the following four key groups:</w:t>
            </w:r>
          </w:p>
          <w:p w14:paraId="724D7A5F" w14:textId="77777777" w:rsidR="00651ACE" w:rsidRDefault="00651ACE" w:rsidP="009E64C6">
            <w:pPr>
              <w:rPr>
                <w:rFonts w:asciiTheme="minorHAnsi" w:hAnsiTheme="minorHAnsi" w:cstheme="minorHAnsi"/>
                <w:bCs/>
              </w:rPr>
            </w:pPr>
          </w:p>
          <w:p w14:paraId="073C7E25" w14:textId="77777777" w:rsidR="00B01DB1" w:rsidRPr="00651ACE" w:rsidRDefault="00E86383" w:rsidP="00651ACE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 w:cstheme="minorHAnsi"/>
                <w:bCs/>
              </w:rPr>
            </w:pPr>
            <w:r w:rsidRPr="00651ACE">
              <w:rPr>
                <w:rFonts w:asciiTheme="minorHAnsi" w:hAnsiTheme="minorHAnsi" w:cstheme="minorHAnsi"/>
                <w:bCs/>
              </w:rPr>
              <w:t>People with a complex immigration status</w:t>
            </w:r>
          </w:p>
          <w:p w14:paraId="2F685A82" w14:textId="52952028" w:rsidR="00F266A5" w:rsidRPr="00651ACE" w:rsidRDefault="00C93F4A" w:rsidP="00651ACE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 w:cstheme="minorHAnsi"/>
                <w:bCs/>
              </w:rPr>
            </w:pPr>
            <w:r w:rsidRPr="00651ACE">
              <w:rPr>
                <w:rFonts w:asciiTheme="minorHAnsi" w:hAnsiTheme="minorHAnsi" w:cstheme="minorHAnsi"/>
                <w:bCs/>
              </w:rPr>
              <w:t xml:space="preserve">International students who face </w:t>
            </w:r>
            <w:r w:rsidR="00691FD5" w:rsidRPr="00651ACE">
              <w:rPr>
                <w:rFonts w:asciiTheme="minorHAnsi" w:hAnsiTheme="minorHAnsi" w:cstheme="minorHAnsi"/>
                <w:bCs/>
              </w:rPr>
              <w:t xml:space="preserve">barriers to access </w:t>
            </w:r>
            <w:r w:rsidR="00C70F1B" w:rsidRPr="00651ACE">
              <w:rPr>
                <w:rFonts w:asciiTheme="minorHAnsi" w:hAnsiTheme="minorHAnsi" w:cstheme="minorHAnsi"/>
                <w:bCs/>
              </w:rPr>
              <w:t xml:space="preserve">mainstream employability </w:t>
            </w:r>
            <w:proofErr w:type="gramStart"/>
            <w:r w:rsidR="00C70F1B" w:rsidRPr="00651ACE">
              <w:rPr>
                <w:rFonts w:asciiTheme="minorHAnsi" w:hAnsiTheme="minorHAnsi" w:cstheme="minorHAnsi"/>
                <w:bCs/>
              </w:rPr>
              <w:t>support</w:t>
            </w:r>
            <w:proofErr w:type="gramEnd"/>
          </w:p>
          <w:p w14:paraId="0D42408A" w14:textId="0994122A" w:rsidR="00DB0534" w:rsidRPr="00651ACE" w:rsidRDefault="00C70F1B" w:rsidP="00651ACE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 w:cstheme="minorHAnsi"/>
                <w:bCs/>
              </w:rPr>
            </w:pPr>
            <w:r w:rsidRPr="00651ACE">
              <w:rPr>
                <w:rFonts w:asciiTheme="minorHAnsi" w:hAnsiTheme="minorHAnsi" w:cstheme="minorHAnsi"/>
                <w:bCs/>
              </w:rPr>
              <w:t>African communities – local data indicates</w:t>
            </w:r>
            <w:r w:rsidR="00A043B3" w:rsidRPr="00651ACE">
              <w:rPr>
                <w:rFonts w:asciiTheme="minorHAnsi" w:hAnsiTheme="minorHAnsi" w:cstheme="minorHAnsi"/>
                <w:bCs/>
              </w:rPr>
              <w:t xml:space="preserve"> that this group has the highest education attainment</w:t>
            </w:r>
            <w:r w:rsidR="00DB0534" w:rsidRPr="00651ACE">
              <w:rPr>
                <w:rFonts w:asciiTheme="minorHAnsi" w:hAnsiTheme="minorHAnsi" w:cstheme="minorHAnsi"/>
                <w:bCs/>
              </w:rPr>
              <w:t xml:space="preserve">, </w:t>
            </w:r>
            <w:r w:rsidR="00651ACE" w:rsidRPr="00651ACE">
              <w:rPr>
                <w:rFonts w:asciiTheme="minorHAnsi" w:hAnsiTheme="minorHAnsi" w:cstheme="minorHAnsi"/>
                <w:bCs/>
              </w:rPr>
              <w:t>however,</w:t>
            </w:r>
            <w:r w:rsidR="00DB0534" w:rsidRPr="00651ACE">
              <w:rPr>
                <w:rFonts w:asciiTheme="minorHAnsi" w:hAnsiTheme="minorHAnsi" w:cstheme="minorHAnsi"/>
                <w:bCs/>
              </w:rPr>
              <w:t xml:space="preserve"> has the highest unemployment and underemployment </w:t>
            </w:r>
            <w:proofErr w:type="gramStart"/>
            <w:r w:rsidR="00DB0534" w:rsidRPr="00651ACE">
              <w:rPr>
                <w:rFonts w:asciiTheme="minorHAnsi" w:hAnsiTheme="minorHAnsi" w:cstheme="minorHAnsi"/>
                <w:bCs/>
              </w:rPr>
              <w:t>rate</w:t>
            </w:r>
            <w:proofErr w:type="gramEnd"/>
            <w:r w:rsidR="00DB0534" w:rsidRPr="00651ACE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0F406917" w14:textId="3CD6E045" w:rsidR="00C70F1B" w:rsidRDefault="00516A10" w:rsidP="00651ACE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 w:cstheme="minorHAnsi"/>
                <w:bCs/>
              </w:rPr>
            </w:pPr>
            <w:r w:rsidRPr="00651ACE">
              <w:rPr>
                <w:rFonts w:asciiTheme="minorHAnsi" w:hAnsiTheme="minorHAnsi" w:cstheme="minorHAnsi"/>
                <w:bCs/>
              </w:rPr>
              <w:t xml:space="preserve">New Scots Communities </w:t>
            </w:r>
            <w:r w:rsidR="00651ACE" w:rsidRPr="00651ACE">
              <w:rPr>
                <w:rFonts w:asciiTheme="minorHAnsi" w:hAnsiTheme="minorHAnsi" w:cstheme="minorHAnsi"/>
                <w:bCs/>
              </w:rPr>
              <w:t>–</w:t>
            </w:r>
            <w:r w:rsidRPr="00651ACE">
              <w:rPr>
                <w:rFonts w:asciiTheme="minorHAnsi" w:hAnsiTheme="minorHAnsi" w:cstheme="minorHAnsi"/>
                <w:bCs/>
              </w:rPr>
              <w:t xml:space="preserve"> </w:t>
            </w:r>
            <w:r w:rsidR="00651ACE" w:rsidRPr="00651ACE">
              <w:rPr>
                <w:rFonts w:asciiTheme="minorHAnsi" w:hAnsiTheme="minorHAnsi" w:cstheme="minorHAnsi"/>
                <w:bCs/>
              </w:rPr>
              <w:t>people seeking asylum with the right to work</w:t>
            </w:r>
            <w:r w:rsidR="00C9266F">
              <w:rPr>
                <w:rFonts w:asciiTheme="minorHAnsi" w:hAnsiTheme="minorHAnsi" w:cstheme="minorHAnsi"/>
                <w:bCs/>
              </w:rPr>
              <w:t>.</w:t>
            </w:r>
          </w:p>
          <w:p w14:paraId="3DA3E9CF" w14:textId="77777777" w:rsidR="00285757" w:rsidRDefault="00285757" w:rsidP="00285757">
            <w:pPr>
              <w:pStyle w:val="ListParagraph"/>
              <w:rPr>
                <w:rFonts w:asciiTheme="minorHAnsi" w:hAnsiTheme="minorHAnsi" w:cstheme="minorHAnsi"/>
                <w:bCs/>
              </w:rPr>
            </w:pPr>
          </w:p>
          <w:p w14:paraId="10827D98" w14:textId="2B0E2D09" w:rsidR="007F36B6" w:rsidRDefault="007F36B6" w:rsidP="007F36B6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Challenges with capacity i</w:t>
            </w:r>
            <w:r w:rsidR="00D22272">
              <w:rPr>
                <w:rFonts w:asciiTheme="minorHAnsi" w:hAnsiTheme="minorHAnsi" w:cstheme="minorHAnsi"/>
                <w:bCs/>
              </w:rPr>
              <w:t xml:space="preserve">s the most significant barrier.  </w:t>
            </w:r>
            <w:r w:rsidR="00822854">
              <w:rPr>
                <w:rFonts w:asciiTheme="minorHAnsi" w:hAnsiTheme="minorHAnsi" w:cstheme="minorHAnsi"/>
                <w:bCs/>
              </w:rPr>
              <w:t xml:space="preserve">Maria however advised that she was still </w:t>
            </w:r>
            <w:r w:rsidR="005B1064">
              <w:rPr>
                <w:rFonts w:asciiTheme="minorHAnsi" w:hAnsiTheme="minorHAnsi" w:cstheme="minorHAnsi"/>
                <w:bCs/>
              </w:rPr>
              <w:t>on</w:t>
            </w:r>
            <w:r w:rsidR="0086462F">
              <w:rPr>
                <w:rFonts w:asciiTheme="minorHAnsi" w:hAnsiTheme="minorHAnsi" w:cstheme="minorHAnsi"/>
                <w:bCs/>
              </w:rPr>
              <w:t xml:space="preserve"> target to </w:t>
            </w:r>
            <w:r w:rsidR="00285757">
              <w:rPr>
                <w:rFonts w:asciiTheme="minorHAnsi" w:hAnsiTheme="minorHAnsi" w:cstheme="minorHAnsi"/>
                <w:bCs/>
              </w:rPr>
              <w:t xml:space="preserve">deliver the charter by </w:t>
            </w:r>
            <w:r w:rsidR="000264B9">
              <w:rPr>
                <w:rFonts w:asciiTheme="minorHAnsi" w:hAnsiTheme="minorHAnsi" w:cstheme="minorHAnsi"/>
                <w:bCs/>
              </w:rPr>
              <w:t>16th</w:t>
            </w:r>
            <w:r w:rsidR="00D22272">
              <w:rPr>
                <w:rFonts w:asciiTheme="minorHAnsi" w:hAnsiTheme="minorHAnsi" w:cstheme="minorHAnsi"/>
                <w:bCs/>
              </w:rPr>
              <w:t xml:space="preserve"> July</w:t>
            </w:r>
            <w:r w:rsidR="000264B9">
              <w:rPr>
                <w:rFonts w:asciiTheme="minorHAnsi" w:hAnsiTheme="minorHAnsi" w:cstheme="minorHAnsi"/>
                <w:bCs/>
              </w:rPr>
              <w:t xml:space="preserve"> and would have a draft ready for Allison and Charlotte to review shortly.</w:t>
            </w:r>
            <w:r w:rsidR="006F1A91">
              <w:rPr>
                <w:rFonts w:asciiTheme="minorHAnsi" w:hAnsiTheme="minorHAnsi" w:cstheme="minorHAnsi"/>
                <w:bCs/>
              </w:rPr>
              <w:t xml:space="preserve">  Allison will then circulate the draft </w:t>
            </w:r>
            <w:r w:rsidR="00E15D96">
              <w:rPr>
                <w:rFonts w:asciiTheme="minorHAnsi" w:hAnsiTheme="minorHAnsi" w:cstheme="minorHAnsi"/>
                <w:bCs/>
              </w:rPr>
              <w:t>around the group</w:t>
            </w:r>
            <w:r w:rsidR="00F77099">
              <w:rPr>
                <w:rFonts w:asciiTheme="minorHAnsi" w:hAnsiTheme="minorHAnsi" w:cstheme="minorHAnsi"/>
                <w:bCs/>
              </w:rPr>
              <w:t xml:space="preserve"> for comment</w:t>
            </w:r>
            <w:r w:rsidR="00E15D96">
              <w:rPr>
                <w:rFonts w:asciiTheme="minorHAnsi" w:hAnsiTheme="minorHAnsi" w:cstheme="minorHAnsi"/>
                <w:bCs/>
              </w:rPr>
              <w:t>.</w:t>
            </w:r>
            <w:r w:rsidR="00D22272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1CFA37C9" w14:textId="77777777" w:rsidR="003703C9" w:rsidRDefault="003703C9" w:rsidP="007F36B6">
            <w:pPr>
              <w:rPr>
                <w:rFonts w:asciiTheme="minorHAnsi" w:hAnsiTheme="minorHAnsi" w:cstheme="minorHAnsi"/>
                <w:bCs/>
              </w:rPr>
            </w:pPr>
          </w:p>
          <w:p w14:paraId="5ACD5415" w14:textId="2F920A3F" w:rsidR="003703C9" w:rsidRDefault="003703C9" w:rsidP="007F36B6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Liz would try and find an appropriate </w:t>
            </w:r>
            <w:r w:rsidR="00FB155A">
              <w:rPr>
                <w:rFonts w:asciiTheme="minorHAnsi" w:hAnsiTheme="minorHAnsi" w:cstheme="minorHAnsi"/>
                <w:bCs/>
              </w:rPr>
              <w:t xml:space="preserve">Student Support representative </w:t>
            </w:r>
            <w:r w:rsidR="004E0A3E">
              <w:rPr>
                <w:rFonts w:asciiTheme="minorHAnsi" w:hAnsiTheme="minorHAnsi" w:cstheme="minorHAnsi"/>
                <w:bCs/>
              </w:rPr>
              <w:t xml:space="preserve">to attend </w:t>
            </w:r>
            <w:r w:rsidR="00FB155A">
              <w:rPr>
                <w:rFonts w:asciiTheme="minorHAnsi" w:hAnsiTheme="minorHAnsi" w:cstheme="minorHAnsi"/>
                <w:bCs/>
              </w:rPr>
              <w:t>the Group from UoA.</w:t>
            </w:r>
          </w:p>
          <w:p w14:paraId="054D80F2" w14:textId="77777777" w:rsidR="009100A1" w:rsidRDefault="009100A1" w:rsidP="007F36B6">
            <w:pPr>
              <w:rPr>
                <w:rFonts w:asciiTheme="minorHAnsi" w:hAnsiTheme="minorHAnsi" w:cstheme="minorHAnsi"/>
                <w:bCs/>
              </w:rPr>
            </w:pPr>
          </w:p>
          <w:p w14:paraId="46E81913" w14:textId="7F53FC8C" w:rsidR="00FB155A" w:rsidRPr="007F36B6" w:rsidRDefault="00EF4234" w:rsidP="007F36B6">
            <w:pPr>
              <w:rPr>
                <w:rFonts w:asciiTheme="minorHAnsi" w:hAnsiTheme="minorHAnsi" w:cstheme="minorHAnsi"/>
                <w:bCs/>
              </w:rPr>
            </w:pPr>
            <w:r w:rsidRPr="001A2272">
              <w:rPr>
                <w:rFonts w:asciiTheme="minorHAnsi" w:hAnsiTheme="minorHAnsi" w:cstheme="minorHAnsi"/>
                <w:bCs/>
                <w:u w:val="single"/>
              </w:rPr>
              <w:t>Project Aim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="009100A1">
              <w:rPr>
                <w:rFonts w:asciiTheme="minorHAnsi" w:hAnsiTheme="minorHAnsi" w:cstheme="minorHAnsi"/>
                <w:bCs/>
              </w:rPr>
              <w:t>–</w:t>
            </w:r>
            <w:r w:rsidR="00DA2691">
              <w:rPr>
                <w:rFonts w:asciiTheme="minorHAnsi" w:hAnsiTheme="minorHAnsi" w:cstheme="minorHAnsi"/>
                <w:bCs/>
              </w:rPr>
              <w:t xml:space="preserve"> S</w:t>
            </w:r>
            <w:r w:rsidR="009100A1">
              <w:rPr>
                <w:rFonts w:asciiTheme="minorHAnsi" w:hAnsiTheme="minorHAnsi" w:cstheme="minorHAnsi"/>
                <w:bCs/>
              </w:rPr>
              <w:t>upport 25 people into good quality jobs within Health and Social Care by 2026.</w:t>
            </w:r>
          </w:p>
          <w:p w14:paraId="59B3308A" w14:textId="77777777" w:rsidR="003C7ADC" w:rsidRDefault="00775CC3" w:rsidP="009E64C6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Tom reported that the group deliberately went</w:t>
            </w:r>
            <w:r w:rsidR="00C3024D">
              <w:rPr>
                <w:rFonts w:asciiTheme="minorHAnsi" w:hAnsiTheme="minorHAnsi" w:cstheme="minorHAnsi"/>
                <w:bCs/>
              </w:rPr>
              <w:t xml:space="preserve"> for September to deliver the Charter as the leads </w:t>
            </w:r>
            <w:r w:rsidR="000601CF">
              <w:rPr>
                <w:rFonts w:asciiTheme="minorHAnsi" w:hAnsiTheme="minorHAnsi" w:cstheme="minorHAnsi"/>
                <w:bCs/>
              </w:rPr>
              <w:t xml:space="preserve">responsible for its development </w:t>
            </w:r>
            <w:r w:rsidR="00C82434">
              <w:rPr>
                <w:rFonts w:asciiTheme="minorHAnsi" w:hAnsiTheme="minorHAnsi" w:cstheme="minorHAnsi"/>
                <w:bCs/>
              </w:rPr>
              <w:t>wanted to go through the model for improvement training agai</w:t>
            </w:r>
            <w:r w:rsidR="0008256E">
              <w:rPr>
                <w:rFonts w:asciiTheme="minorHAnsi" w:hAnsiTheme="minorHAnsi" w:cstheme="minorHAnsi"/>
                <w:bCs/>
              </w:rPr>
              <w:t>n and really focus on the definitions</w:t>
            </w:r>
            <w:r w:rsidR="00E05309">
              <w:rPr>
                <w:rFonts w:asciiTheme="minorHAnsi" w:hAnsiTheme="minorHAnsi" w:cstheme="minorHAnsi"/>
                <w:bCs/>
              </w:rPr>
              <w:t xml:space="preserve">.  What 25 people?  What do we mean by good quality? </w:t>
            </w:r>
            <w:r w:rsidR="00231049">
              <w:rPr>
                <w:rFonts w:asciiTheme="minorHAnsi" w:hAnsiTheme="minorHAnsi" w:cstheme="minorHAnsi"/>
                <w:bCs/>
              </w:rPr>
              <w:t xml:space="preserve"> What does support mean and how does it differ from what we do </w:t>
            </w:r>
            <w:proofErr w:type="gramStart"/>
            <w:r w:rsidR="00231049">
              <w:rPr>
                <w:rFonts w:asciiTheme="minorHAnsi" w:hAnsiTheme="minorHAnsi" w:cstheme="minorHAnsi"/>
                <w:bCs/>
              </w:rPr>
              <w:t>now</w:t>
            </w:r>
            <w:proofErr w:type="gramEnd"/>
          </w:p>
          <w:p w14:paraId="789C1C5A" w14:textId="77777777" w:rsidR="003C7ADC" w:rsidRDefault="003C7ADC" w:rsidP="009E64C6">
            <w:pPr>
              <w:rPr>
                <w:rFonts w:asciiTheme="minorHAnsi" w:hAnsiTheme="minorHAnsi" w:cstheme="minorHAnsi"/>
                <w:bCs/>
              </w:rPr>
            </w:pPr>
          </w:p>
          <w:p w14:paraId="70C49161" w14:textId="4A59F86C" w:rsidR="00E86383" w:rsidRDefault="008C2131" w:rsidP="009E64C6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Potential barriers include recruitment challenges </w:t>
            </w:r>
            <w:r w:rsidR="001E2D1D">
              <w:rPr>
                <w:rFonts w:asciiTheme="minorHAnsi" w:hAnsiTheme="minorHAnsi" w:cstheme="minorHAnsi"/>
                <w:bCs/>
              </w:rPr>
              <w:t xml:space="preserve">/ financial restrictions on </w:t>
            </w:r>
            <w:r w:rsidR="001601A1">
              <w:rPr>
                <w:rFonts w:asciiTheme="minorHAnsi" w:hAnsiTheme="minorHAnsi" w:cstheme="minorHAnsi"/>
                <w:bCs/>
              </w:rPr>
              <w:t xml:space="preserve">recruiting to </w:t>
            </w:r>
            <w:r w:rsidR="001E2D1D">
              <w:rPr>
                <w:rFonts w:asciiTheme="minorHAnsi" w:hAnsiTheme="minorHAnsi" w:cstheme="minorHAnsi"/>
                <w:bCs/>
              </w:rPr>
              <w:t>‘non-clinical’</w:t>
            </w:r>
            <w:r w:rsidR="001601A1">
              <w:rPr>
                <w:rFonts w:asciiTheme="minorHAnsi" w:hAnsiTheme="minorHAnsi" w:cstheme="minorHAnsi"/>
                <w:bCs/>
              </w:rPr>
              <w:t xml:space="preserve"> roles</w:t>
            </w:r>
            <w:r w:rsidR="00E37D9B">
              <w:rPr>
                <w:rFonts w:asciiTheme="minorHAnsi" w:hAnsiTheme="minorHAnsi" w:cstheme="minorHAnsi"/>
                <w:bCs/>
              </w:rPr>
              <w:t xml:space="preserve"> and ba</w:t>
            </w:r>
            <w:r w:rsidR="001601A1">
              <w:rPr>
                <w:rFonts w:asciiTheme="minorHAnsi" w:hAnsiTheme="minorHAnsi" w:cstheme="minorHAnsi"/>
                <w:bCs/>
              </w:rPr>
              <w:t>rriers around funding for skills development</w:t>
            </w:r>
            <w:r w:rsidR="00E37D9B">
              <w:rPr>
                <w:rFonts w:asciiTheme="minorHAnsi" w:hAnsiTheme="minorHAnsi" w:cstheme="minorHAnsi"/>
                <w:bCs/>
              </w:rPr>
              <w:t xml:space="preserve"> due to the nature of the financial position.</w:t>
            </w:r>
          </w:p>
          <w:p w14:paraId="626743C4" w14:textId="77777777" w:rsidR="00E37D9B" w:rsidRDefault="00E37D9B" w:rsidP="009E64C6">
            <w:pPr>
              <w:rPr>
                <w:rFonts w:asciiTheme="minorHAnsi" w:hAnsiTheme="minorHAnsi" w:cstheme="minorHAnsi"/>
                <w:bCs/>
              </w:rPr>
            </w:pPr>
          </w:p>
          <w:p w14:paraId="5153FEBA" w14:textId="6EC80116" w:rsidR="00E37D9B" w:rsidRDefault="00957091" w:rsidP="009E64C6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Allison suggested that </w:t>
            </w:r>
            <w:r w:rsidR="00001594">
              <w:rPr>
                <w:rFonts w:asciiTheme="minorHAnsi" w:hAnsiTheme="minorHAnsi" w:cstheme="minorHAnsi"/>
                <w:bCs/>
              </w:rPr>
              <w:t xml:space="preserve">they run a workshop session around some of the questions they have highlighted.  Tom </w:t>
            </w:r>
            <w:r w:rsidR="0075068B">
              <w:rPr>
                <w:rFonts w:asciiTheme="minorHAnsi" w:hAnsiTheme="minorHAnsi" w:cstheme="minorHAnsi"/>
                <w:bCs/>
              </w:rPr>
              <w:t>supported this idea</w:t>
            </w:r>
            <w:r w:rsidR="00001594">
              <w:rPr>
                <w:rFonts w:asciiTheme="minorHAnsi" w:hAnsiTheme="minorHAnsi" w:cstheme="minorHAnsi"/>
                <w:bCs/>
              </w:rPr>
              <w:t xml:space="preserve"> and would </w:t>
            </w:r>
            <w:r w:rsidR="0097361A">
              <w:rPr>
                <w:rFonts w:asciiTheme="minorHAnsi" w:hAnsiTheme="minorHAnsi" w:cstheme="minorHAnsi"/>
                <w:bCs/>
              </w:rPr>
              <w:t xml:space="preserve">suggest this to those involved in the charter </w:t>
            </w:r>
            <w:r w:rsidR="00D8723D">
              <w:rPr>
                <w:rFonts w:asciiTheme="minorHAnsi" w:hAnsiTheme="minorHAnsi" w:cstheme="minorHAnsi"/>
                <w:bCs/>
              </w:rPr>
              <w:t>development.</w:t>
            </w:r>
          </w:p>
          <w:p w14:paraId="65C77A71" w14:textId="77777777" w:rsidR="00D8723D" w:rsidRDefault="00D8723D" w:rsidP="009E64C6">
            <w:pPr>
              <w:rPr>
                <w:rFonts w:asciiTheme="minorHAnsi" w:hAnsiTheme="minorHAnsi" w:cstheme="minorHAnsi"/>
                <w:bCs/>
              </w:rPr>
            </w:pPr>
          </w:p>
          <w:p w14:paraId="0D1E275B" w14:textId="3C7D024F" w:rsidR="00156DB3" w:rsidRDefault="005D24D0" w:rsidP="009E64C6">
            <w:pPr>
              <w:rPr>
                <w:rFonts w:asciiTheme="minorHAnsi" w:hAnsiTheme="minorHAnsi" w:cstheme="minorHAnsi"/>
                <w:bCs/>
              </w:rPr>
            </w:pPr>
            <w:r w:rsidRPr="005D24D0">
              <w:rPr>
                <w:rFonts w:asciiTheme="minorHAnsi" w:hAnsiTheme="minorHAnsi" w:cstheme="minorHAnsi"/>
                <w:bCs/>
                <w:u w:val="single"/>
              </w:rPr>
              <w:t>Project Aim</w:t>
            </w:r>
            <w:r>
              <w:rPr>
                <w:rFonts w:asciiTheme="minorHAnsi" w:hAnsiTheme="minorHAnsi" w:cstheme="minorHAnsi"/>
                <w:bCs/>
              </w:rPr>
              <w:t xml:space="preserve"> - </w:t>
            </w:r>
            <w:r w:rsidR="00DA2691">
              <w:rPr>
                <w:rFonts w:asciiTheme="minorHAnsi" w:hAnsiTheme="minorHAnsi" w:cstheme="minorHAnsi"/>
                <w:bCs/>
              </w:rPr>
              <w:t>I</w:t>
            </w:r>
            <w:r w:rsidR="001A2272">
              <w:rPr>
                <w:rFonts w:asciiTheme="minorHAnsi" w:hAnsiTheme="minorHAnsi" w:cstheme="minorHAnsi"/>
                <w:bCs/>
              </w:rPr>
              <w:t xml:space="preserve">ncrease sign up to the Real Living Wage by 5% </w:t>
            </w:r>
            <w:r>
              <w:rPr>
                <w:rFonts w:asciiTheme="minorHAnsi" w:hAnsiTheme="minorHAnsi" w:cstheme="minorHAnsi"/>
                <w:bCs/>
              </w:rPr>
              <w:t>year-on-year to achieve Real Living Wage status by 2026.</w:t>
            </w:r>
          </w:p>
          <w:p w14:paraId="008B27A8" w14:textId="5217C832" w:rsidR="00646E04" w:rsidRDefault="00D8723D" w:rsidP="009E64C6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Al</w:t>
            </w:r>
            <w:r w:rsidR="00646E04">
              <w:rPr>
                <w:rFonts w:asciiTheme="minorHAnsi" w:hAnsiTheme="minorHAnsi" w:cstheme="minorHAnsi"/>
                <w:bCs/>
              </w:rPr>
              <w:t>l</w:t>
            </w:r>
            <w:r>
              <w:rPr>
                <w:rFonts w:asciiTheme="minorHAnsi" w:hAnsiTheme="minorHAnsi" w:cstheme="minorHAnsi"/>
                <w:bCs/>
              </w:rPr>
              <w:t xml:space="preserve">ison provided </w:t>
            </w:r>
            <w:r w:rsidR="00646E04">
              <w:rPr>
                <w:rFonts w:asciiTheme="minorHAnsi" w:hAnsiTheme="minorHAnsi" w:cstheme="minorHAnsi"/>
                <w:bCs/>
              </w:rPr>
              <w:t xml:space="preserve">a </w:t>
            </w:r>
            <w:r>
              <w:rPr>
                <w:rFonts w:asciiTheme="minorHAnsi" w:hAnsiTheme="minorHAnsi" w:cstheme="minorHAnsi"/>
                <w:bCs/>
              </w:rPr>
              <w:t xml:space="preserve">brief </w:t>
            </w:r>
            <w:r w:rsidR="00CF590E">
              <w:rPr>
                <w:rFonts w:asciiTheme="minorHAnsi" w:hAnsiTheme="minorHAnsi" w:cstheme="minorHAnsi"/>
                <w:bCs/>
              </w:rPr>
              <w:t xml:space="preserve">verbal report on behalf of Martin Barry </w:t>
            </w:r>
            <w:r w:rsidR="008C132F">
              <w:rPr>
                <w:rFonts w:asciiTheme="minorHAnsi" w:hAnsiTheme="minorHAnsi" w:cstheme="minorHAnsi"/>
                <w:bCs/>
              </w:rPr>
              <w:t>on the Real Living Wage project (</w:t>
            </w:r>
            <w:r w:rsidR="0013492E">
              <w:rPr>
                <w:rFonts w:asciiTheme="minorHAnsi" w:hAnsiTheme="minorHAnsi" w:cstheme="minorHAnsi"/>
                <w:bCs/>
              </w:rPr>
              <w:t>see below</w:t>
            </w:r>
            <w:r w:rsidR="008C132F">
              <w:rPr>
                <w:rFonts w:asciiTheme="minorHAnsi" w:hAnsiTheme="minorHAnsi" w:cstheme="minorHAnsi"/>
                <w:bCs/>
              </w:rPr>
              <w:t>).</w:t>
            </w:r>
            <w:r w:rsidR="00646E04">
              <w:rPr>
                <w:rFonts w:asciiTheme="minorHAnsi" w:hAnsiTheme="minorHAnsi" w:cstheme="minorHAnsi"/>
                <w:bCs/>
              </w:rPr>
              <w:t xml:space="preserve">  She commented that she </w:t>
            </w:r>
            <w:r w:rsidR="00EF24ED">
              <w:rPr>
                <w:rFonts w:asciiTheme="minorHAnsi" w:hAnsiTheme="minorHAnsi" w:cstheme="minorHAnsi"/>
                <w:bCs/>
              </w:rPr>
              <w:t>was supportive of the rollout to the region (Shire).</w:t>
            </w:r>
          </w:p>
          <w:p w14:paraId="45CC4AA0" w14:textId="77777777" w:rsidR="00472922" w:rsidRDefault="00472922" w:rsidP="009E64C6">
            <w:pPr>
              <w:rPr>
                <w:rFonts w:asciiTheme="minorHAnsi" w:hAnsiTheme="minorHAnsi" w:cstheme="minorHAnsi"/>
                <w:bCs/>
              </w:rPr>
            </w:pPr>
          </w:p>
          <w:p w14:paraId="18007CE5" w14:textId="77777777" w:rsidR="0013492E" w:rsidRDefault="0013492E" w:rsidP="0013492E">
            <w:pPr>
              <w:pStyle w:val="ListParagraph"/>
              <w:numPr>
                <w:ilvl w:val="0"/>
                <w:numId w:val="45"/>
              </w:numPr>
              <w:contextualSpacing w:val="0"/>
              <w:rPr>
                <w:sz w:val="22"/>
                <w:szCs w:val="22"/>
              </w:rPr>
            </w:pPr>
            <w:r>
              <w:t xml:space="preserve">115 Aberdeen </w:t>
            </w:r>
            <w:proofErr w:type="spellStart"/>
            <w:r>
              <w:t>HQ’d</w:t>
            </w:r>
            <w:proofErr w:type="spellEnd"/>
            <w:r>
              <w:t xml:space="preserve"> employers now </w:t>
            </w:r>
            <w:proofErr w:type="gramStart"/>
            <w:r>
              <w:t>accredited</w:t>
            </w:r>
            <w:proofErr w:type="gramEnd"/>
          </w:p>
          <w:p w14:paraId="65C42678" w14:textId="77777777" w:rsidR="0013492E" w:rsidRDefault="0013492E" w:rsidP="0013492E">
            <w:pPr>
              <w:pStyle w:val="ListParagraph"/>
              <w:numPr>
                <w:ilvl w:val="0"/>
                <w:numId w:val="45"/>
              </w:numPr>
              <w:contextualSpacing w:val="0"/>
            </w:pPr>
            <w:r>
              <w:t xml:space="preserve">1,922 wage uplifts </w:t>
            </w:r>
            <w:proofErr w:type="gramStart"/>
            <w:r>
              <w:t>as a result of</w:t>
            </w:r>
            <w:proofErr w:type="gramEnd"/>
            <w:r>
              <w:t xml:space="preserve"> those accreditations</w:t>
            </w:r>
          </w:p>
          <w:p w14:paraId="3104BC29" w14:textId="77777777" w:rsidR="0013492E" w:rsidRDefault="0013492E" w:rsidP="0013492E">
            <w:pPr>
              <w:pStyle w:val="ListParagraph"/>
              <w:numPr>
                <w:ilvl w:val="0"/>
                <w:numId w:val="45"/>
              </w:numPr>
              <w:contextualSpacing w:val="0"/>
            </w:pPr>
            <w:r>
              <w:lastRenderedPageBreak/>
              <w:t xml:space="preserve">Recent notable accreditations include First Bus, Aberdeen Inspired, Aspect Communications, alongside several care </w:t>
            </w:r>
            <w:proofErr w:type="gramStart"/>
            <w:r>
              <w:t>providers</w:t>
            </w:r>
            <w:proofErr w:type="gramEnd"/>
          </w:p>
          <w:p w14:paraId="1DB34052" w14:textId="77777777" w:rsidR="0013492E" w:rsidRDefault="0013492E" w:rsidP="0013492E">
            <w:pPr>
              <w:pStyle w:val="ListParagraph"/>
              <w:numPr>
                <w:ilvl w:val="0"/>
                <w:numId w:val="45"/>
              </w:numPr>
              <w:contextualSpacing w:val="0"/>
            </w:pPr>
            <w:r>
              <w:t>Tom Arthur MSP, Minister for Employment and Skills, has agreed to do a publicity photocall with First Bus to promote the wage (will be after election)</w:t>
            </w:r>
          </w:p>
          <w:p w14:paraId="00B751F3" w14:textId="77777777" w:rsidR="0013492E" w:rsidRDefault="0013492E" w:rsidP="0013492E">
            <w:pPr>
              <w:pStyle w:val="ListParagraph"/>
              <w:numPr>
                <w:ilvl w:val="0"/>
                <w:numId w:val="45"/>
              </w:numPr>
              <w:contextualSpacing w:val="0"/>
            </w:pPr>
            <w:r>
              <w:t>Recent positive engagement with Offshore Energies UK through their Employment forum</w:t>
            </w:r>
          </w:p>
          <w:p w14:paraId="13CF87AF" w14:textId="77777777" w:rsidR="0013492E" w:rsidRDefault="0013492E" w:rsidP="0013492E">
            <w:pPr>
              <w:pStyle w:val="ListParagraph"/>
              <w:numPr>
                <w:ilvl w:val="0"/>
                <w:numId w:val="45"/>
              </w:numPr>
              <w:contextualSpacing w:val="0"/>
            </w:pPr>
            <w:r>
              <w:t xml:space="preserve">Engaging with the Aberdeenshire Community Planning Partnership to expand the </w:t>
            </w:r>
            <w:proofErr w:type="gramStart"/>
            <w:r>
              <w:t>City</w:t>
            </w:r>
            <w:proofErr w:type="gramEnd"/>
            <w:r>
              <w:t xml:space="preserve"> project into Aberdeenshire and become a regional project (this is embedded within the RES) – Regional target would be set, but would be split accordingly between City and Shire</w:t>
            </w:r>
          </w:p>
          <w:p w14:paraId="1B950517" w14:textId="77777777" w:rsidR="0013492E" w:rsidRDefault="0013492E" w:rsidP="0013492E">
            <w:pPr>
              <w:pStyle w:val="ListParagraph"/>
              <w:numPr>
                <w:ilvl w:val="0"/>
                <w:numId w:val="45"/>
              </w:numPr>
              <w:contextualSpacing w:val="0"/>
            </w:pPr>
            <w:r>
              <w:t xml:space="preserve">Priority action over the summer months is to increase the private sector membership of the Action Group – targeted approach across the region to include key advocates and target </w:t>
            </w:r>
            <w:proofErr w:type="gramStart"/>
            <w:r>
              <w:t>sectors</w:t>
            </w:r>
            <w:proofErr w:type="gramEnd"/>
          </w:p>
          <w:p w14:paraId="3EF11165" w14:textId="77777777" w:rsidR="0013492E" w:rsidRDefault="0013492E" w:rsidP="0013492E">
            <w:pPr>
              <w:pStyle w:val="ListParagraph"/>
              <w:numPr>
                <w:ilvl w:val="0"/>
                <w:numId w:val="45"/>
              </w:numPr>
              <w:contextualSpacing w:val="0"/>
            </w:pPr>
            <w:r>
              <w:t xml:space="preserve">Action Group looking to develop a “Living Wage Trail” leaflet of accredited employers to support the movement and our </w:t>
            </w:r>
            <w:proofErr w:type="gramStart"/>
            <w:r>
              <w:t>messaging</w:t>
            </w:r>
            <w:proofErr w:type="gramEnd"/>
          </w:p>
          <w:p w14:paraId="41351D34" w14:textId="77777777" w:rsidR="0013492E" w:rsidRDefault="0013492E" w:rsidP="0013492E">
            <w:pPr>
              <w:pStyle w:val="ListParagraph"/>
              <w:numPr>
                <w:ilvl w:val="0"/>
                <w:numId w:val="45"/>
              </w:numPr>
              <w:contextualSpacing w:val="0"/>
            </w:pPr>
            <w:r>
              <w:t xml:space="preserve">Engagement with key non-accredited employers to </w:t>
            </w:r>
            <w:proofErr w:type="gramStart"/>
            <w:r>
              <w:t>continue</w:t>
            </w:r>
            <w:proofErr w:type="gramEnd"/>
          </w:p>
          <w:p w14:paraId="2DAE3D64" w14:textId="77777777" w:rsidR="0013492E" w:rsidRDefault="0013492E" w:rsidP="0013492E">
            <w:pPr>
              <w:pStyle w:val="ListParagraph"/>
              <w:numPr>
                <w:ilvl w:val="0"/>
                <w:numId w:val="45"/>
              </w:numPr>
              <w:contextualSpacing w:val="0"/>
            </w:pPr>
            <w:r>
              <w:t xml:space="preserve">Working closely with other Living Wage places across the country to target large, multi-location </w:t>
            </w:r>
            <w:proofErr w:type="gramStart"/>
            <w:r>
              <w:t>employers</w:t>
            </w:r>
            <w:proofErr w:type="gramEnd"/>
          </w:p>
          <w:p w14:paraId="1075F594" w14:textId="11CF544E" w:rsidR="0013492E" w:rsidRDefault="0013492E" w:rsidP="0013492E">
            <w:pPr>
              <w:pStyle w:val="ListParagraph"/>
              <w:numPr>
                <w:ilvl w:val="0"/>
                <w:numId w:val="45"/>
              </w:numPr>
              <w:contextualSpacing w:val="0"/>
            </w:pPr>
            <w:r>
              <w:t>Key potential issues will be any potential change in employment law following the election (</w:t>
            </w:r>
            <w:proofErr w:type="spellStart"/>
            <w:r>
              <w:t>eg</w:t>
            </w:r>
            <w:proofErr w:type="spellEnd"/>
            <w:r>
              <w:t>: devolved to Holyrood) and impact on the real living wage – Labour planning “Genuine” living wage, but indications that it would not be costed as the real living wage</w:t>
            </w:r>
            <w:r w:rsidR="003C5A6D">
              <w:t>.</w:t>
            </w:r>
          </w:p>
          <w:p w14:paraId="32679171" w14:textId="77777777" w:rsidR="0013492E" w:rsidRDefault="0013492E" w:rsidP="009E64C6">
            <w:pPr>
              <w:rPr>
                <w:rFonts w:asciiTheme="minorHAnsi" w:hAnsiTheme="minorHAnsi" w:cstheme="minorHAnsi"/>
                <w:bCs/>
              </w:rPr>
            </w:pPr>
          </w:p>
          <w:p w14:paraId="2CFA8E6C" w14:textId="77777777" w:rsidR="00482B29" w:rsidRDefault="00482B29" w:rsidP="009E64C6">
            <w:pPr>
              <w:rPr>
                <w:rFonts w:asciiTheme="minorHAnsi" w:hAnsiTheme="minorHAnsi" w:cstheme="minorHAnsi"/>
                <w:bCs/>
              </w:rPr>
            </w:pPr>
          </w:p>
          <w:p w14:paraId="00D4F557" w14:textId="3E0318D1" w:rsidR="00482B29" w:rsidRDefault="00482B29" w:rsidP="009E64C6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Julie advised that she had recently attended the National Conference </w:t>
            </w:r>
            <w:r w:rsidR="00062F7A">
              <w:rPr>
                <w:rFonts w:asciiTheme="minorHAnsi" w:hAnsiTheme="minorHAnsi" w:cstheme="minorHAnsi"/>
                <w:bCs/>
              </w:rPr>
              <w:t xml:space="preserve">in Newcastle and is hoping to hold an event during a Real Living Wage week in the </w:t>
            </w:r>
            <w:proofErr w:type="gramStart"/>
            <w:r w:rsidR="00062F7A">
              <w:rPr>
                <w:rFonts w:asciiTheme="minorHAnsi" w:hAnsiTheme="minorHAnsi" w:cstheme="minorHAnsi"/>
                <w:bCs/>
              </w:rPr>
              <w:t>City</w:t>
            </w:r>
            <w:proofErr w:type="gramEnd"/>
            <w:r w:rsidR="00062F7A">
              <w:rPr>
                <w:rFonts w:asciiTheme="minorHAnsi" w:hAnsiTheme="minorHAnsi" w:cstheme="minorHAnsi"/>
                <w:bCs/>
              </w:rPr>
              <w:t xml:space="preserve">.  </w:t>
            </w:r>
            <w:r w:rsidR="003A0BB4">
              <w:rPr>
                <w:rFonts w:asciiTheme="minorHAnsi" w:hAnsiTheme="minorHAnsi" w:cstheme="minorHAnsi"/>
                <w:bCs/>
              </w:rPr>
              <w:t>NHS Grampian also won a Leadership Award</w:t>
            </w:r>
            <w:r w:rsidR="009D2325">
              <w:rPr>
                <w:rFonts w:asciiTheme="minorHAnsi" w:hAnsiTheme="minorHAnsi" w:cstheme="minorHAnsi"/>
                <w:bCs/>
              </w:rPr>
              <w:t xml:space="preserve"> for the Real Living Wage.  </w:t>
            </w:r>
          </w:p>
          <w:p w14:paraId="54DC6E52" w14:textId="77777777" w:rsidR="00AD52CC" w:rsidRDefault="00AD52CC" w:rsidP="009E64C6">
            <w:pPr>
              <w:rPr>
                <w:rFonts w:asciiTheme="minorHAnsi" w:hAnsiTheme="minorHAnsi" w:cstheme="minorHAnsi"/>
                <w:bCs/>
              </w:rPr>
            </w:pPr>
          </w:p>
          <w:p w14:paraId="1DF4F058" w14:textId="5172F47C" w:rsidR="00AD52CC" w:rsidRDefault="00DA2691" w:rsidP="009E64C6">
            <w:pPr>
              <w:rPr>
                <w:rFonts w:asciiTheme="minorHAnsi" w:hAnsiTheme="minorHAnsi" w:cstheme="minorHAnsi"/>
                <w:bCs/>
              </w:rPr>
            </w:pPr>
            <w:r w:rsidRPr="00DA2691">
              <w:rPr>
                <w:rFonts w:asciiTheme="minorHAnsi" w:hAnsiTheme="minorHAnsi" w:cstheme="minorHAnsi"/>
                <w:bCs/>
                <w:u w:val="single"/>
              </w:rPr>
              <w:t>Project Aim</w:t>
            </w:r>
            <w:r>
              <w:rPr>
                <w:rFonts w:asciiTheme="minorHAnsi" w:hAnsiTheme="minorHAnsi" w:cstheme="minorHAnsi"/>
                <w:bCs/>
              </w:rPr>
              <w:t xml:space="preserve"> - </w:t>
            </w:r>
            <w:r w:rsidR="005F7151">
              <w:rPr>
                <w:rFonts w:asciiTheme="minorHAnsi" w:hAnsiTheme="minorHAnsi" w:cstheme="minorHAnsi"/>
                <w:bCs/>
              </w:rPr>
              <w:t xml:space="preserve">Support </w:t>
            </w:r>
            <w:r>
              <w:rPr>
                <w:rFonts w:asciiTheme="minorHAnsi" w:hAnsiTheme="minorHAnsi" w:cstheme="minorHAnsi"/>
                <w:bCs/>
              </w:rPr>
              <w:t xml:space="preserve">40 young parents into training / </w:t>
            </w:r>
            <w:r w:rsidR="00200E85">
              <w:rPr>
                <w:rFonts w:asciiTheme="minorHAnsi" w:hAnsiTheme="minorHAnsi" w:cstheme="minorHAnsi"/>
                <w:bCs/>
              </w:rPr>
              <w:t>employability provision by 2026.</w:t>
            </w:r>
          </w:p>
          <w:p w14:paraId="39807CA9" w14:textId="18DEB5B3" w:rsidR="00147DCE" w:rsidRDefault="00200E85" w:rsidP="009E64C6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Jo-Ann </w:t>
            </w:r>
            <w:r w:rsidR="00E72BE7">
              <w:rPr>
                <w:rFonts w:asciiTheme="minorHAnsi" w:hAnsiTheme="minorHAnsi" w:cstheme="minorHAnsi"/>
                <w:bCs/>
              </w:rPr>
              <w:t xml:space="preserve">reported that they are in </w:t>
            </w:r>
            <w:r w:rsidR="00A0433C">
              <w:rPr>
                <w:rFonts w:asciiTheme="minorHAnsi" w:hAnsiTheme="minorHAnsi" w:cstheme="minorHAnsi"/>
                <w:bCs/>
              </w:rPr>
              <w:t xml:space="preserve">the </w:t>
            </w:r>
            <w:r w:rsidR="00E72BE7">
              <w:rPr>
                <w:rFonts w:asciiTheme="minorHAnsi" w:hAnsiTheme="minorHAnsi" w:cstheme="minorHAnsi"/>
                <w:bCs/>
              </w:rPr>
              <w:t xml:space="preserve">very early </w:t>
            </w:r>
            <w:r w:rsidR="000F4E76">
              <w:rPr>
                <w:rFonts w:asciiTheme="minorHAnsi" w:hAnsiTheme="minorHAnsi" w:cstheme="minorHAnsi"/>
                <w:bCs/>
              </w:rPr>
              <w:t>‘information</w:t>
            </w:r>
            <w:r w:rsidR="00E72BE7">
              <w:rPr>
                <w:rFonts w:asciiTheme="minorHAnsi" w:hAnsiTheme="minorHAnsi" w:cstheme="minorHAnsi"/>
                <w:bCs/>
              </w:rPr>
              <w:t xml:space="preserve"> gathering’ stage of the projec</w:t>
            </w:r>
            <w:r w:rsidR="0084191A">
              <w:rPr>
                <w:rFonts w:asciiTheme="minorHAnsi" w:hAnsiTheme="minorHAnsi" w:cstheme="minorHAnsi"/>
                <w:bCs/>
              </w:rPr>
              <w:t xml:space="preserve">t. It is proving a challenging group to focus on as </w:t>
            </w:r>
            <w:r w:rsidR="00402A87">
              <w:rPr>
                <w:rFonts w:asciiTheme="minorHAnsi" w:hAnsiTheme="minorHAnsi" w:cstheme="minorHAnsi"/>
                <w:bCs/>
              </w:rPr>
              <w:t xml:space="preserve">data relating to young parents </w:t>
            </w:r>
            <w:r w:rsidR="004831A9">
              <w:rPr>
                <w:rFonts w:asciiTheme="minorHAnsi" w:hAnsiTheme="minorHAnsi" w:cstheme="minorHAnsi"/>
                <w:bCs/>
              </w:rPr>
              <w:t>is not being captured</w:t>
            </w:r>
            <w:r w:rsidR="00A0433C">
              <w:rPr>
                <w:rFonts w:asciiTheme="minorHAnsi" w:hAnsiTheme="minorHAnsi" w:cstheme="minorHAnsi"/>
                <w:bCs/>
              </w:rPr>
              <w:t xml:space="preserve"> by within ABZ Works</w:t>
            </w:r>
            <w:r w:rsidR="000D3938">
              <w:rPr>
                <w:rFonts w:asciiTheme="minorHAnsi" w:hAnsiTheme="minorHAnsi" w:cstheme="minorHAnsi"/>
                <w:bCs/>
              </w:rPr>
              <w:t xml:space="preserve">.  </w:t>
            </w:r>
            <w:r w:rsidR="00D57391">
              <w:rPr>
                <w:rFonts w:asciiTheme="minorHAnsi" w:hAnsiTheme="minorHAnsi" w:cstheme="minorHAnsi"/>
                <w:bCs/>
              </w:rPr>
              <w:t>She added that g</w:t>
            </w:r>
            <w:r w:rsidR="000D3938">
              <w:rPr>
                <w:rFonts w:asciiTheme="minorHAnsi" w:hAnsiTheme="minorHAnsi" w:cstheme="minorHAnsi"/>
                <w:bCs/>
              </w:rPr>
              <w:t>aining insights and capturing voices of you</w:t>
            </w:r>
            <w:r w:rsidR="00181A50">
              <w:rPr>
                <w:rFonts w:asciiTheme="minorHAnsi" w:hAnsiTheme="minorHAnsi" w:cstheme="minorHAnsi"/>
                <w:bCs/>
              </w:rPr>
              <w:t>ng parents is key to</w:t>
            </w:r>
            <w:r w:rsidR="00EE65C9">
              <w:rPr>
                <w:rFonts w:asciiTheme="minorHAnsi" w:hAnsiTheme="minorHAnsi" w:cstheme="minorHAnsi"/>
                <w:bCs/>
              </w:rPr>
              <w:t xml:space="preserve"> ensuring they are involved in project </w:t>
            </w:r>
            <w:r w:rsidR="004A6C0C">
              <w:rPr>
                <w:rFonts w:asciiTheme="minorHAnsi" w:hAnsiTheme="minorHAnsi" w:cstheme="minorHAnsi"/>
                <w:bCs/>
              </w:rPr>
              <w:t>co-design</w:t>
            </w:r>
            <w:r w:rsidR="00147DCE">
              <w:rPr>
                <w:rFonts w:asciiTheme="minorHAnsi" w:hAnsiTheme="minorHAnsi" w:cstheme="minorHAnsi"/>
                <w:bCs/>
              </w:rPr>
              <w:t xml:space="preserve">. </w:t>
            </w:r>
          </w:p>
          <w:p w14:paraId="277A0B32" w14:textId="77777777" w:rsidR="00147DCE" w:rsidRDefault="00147DCE" w:rsidP="009E64C6">
            <w:pPr>
              <w:rPr>
                <w:rFonts w:asciiTheme="minorHAnsi" w:hAnsiTheme="minorHAnsi" w:cstheme="minorHAnsi"/>
                <w:bCs/>
              </w:rPr>
            </w:pPr>
          </w:p>
          <w:p w14:paraId="02BBC053" w14:textId="113B3557" w:rsidR="00646E04" w:rsidRDefault="004A6C0C" w:rsidP="009E64C6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Claire offered to</w:t>
            </w:r>
            <w:r w:rsidR="003904B5">
              <w:rPr>
                <w:rFonts w:asciiTheme="minorHAnsi" w:hAnsiTheme="minorHAnsi" w:cstheme="minorHAnsi"/>
                <w:bCs/>
              </w:rPr>
              <w:t xml:space="preserve"> identify</w:t>
            </w:r>
            <w:r>
              <w:rPr>
                <w:rFonts w:asciiTheme="minorHAnsi" w:hAnsiTheme="minorHAnsi" w:cstheme="minorHAnsi"/>
                <w:bCs/>
              </w:rPr>
              <w:t xml:space="preserve"> third sector organisations </w:t>
            </w:r>
            <w:r w:rsidR="00211A6B">
              <w:rPr>
                <w:rFonts w:asciiTheme="minorHAnsi" w:hAnsiTheme="minorHAnsi" w:cstheme="minorHAnsi"/>
                <w:bCs/>
              </w:rPr>
              <w:t>who had been awarded a grant</w:t>
            </w:r>
            <w:r>
              <w:rPr>
                <w:rFonts w:asciiTheme="minorHAnsi" w:hAnsiTheme="minorHAnsi" w:cstheme="minorHAnsi"/>
                <w:bCs/>
              </w:rPr>
              <w:t xml:space="preserve"> by the Communities Mental Health and Wellbeing Fund </w:t>
            </w:r>
            <w:r w:rsidR="00211A6B">
              <w:rPr>
                <w:rFonts w:asciiTheme="minorHAnsi" w:hAnsiTheme="minorHAnsi" w:cstheme="minorHAnsi"/>
                <w:bCs/>
              </w:rPr>
              <w:t xml:space="preserve">to </w:t>
            </w:r>
            <w:r w:rsidR="003734AF">
              <w:rPr>
                <w:rFonts w:asciiTheme="minorHAnsi" w:hAnsiTheme="minorHAnsi" w:cstheme="minorHAnsi"/>
                <w:bCs/>
              </w:rPr>
              <w:t>deliver projects / activities to support young parents and share opportunities to become involved in the project co-design.</w:t>
            </w:r>
          </w:p>
        </w:tc>
        <w:tc>
          <w:tcPr>
            <w:tcW w:w="1753" w:type="dxa"/>
            <w:shd w:val="clear" w:color="auto" w:fill="FFFFFF"/>
          </w:tcPr>
          <w:p w14:paraId="41A44477" w14:textId="77777777" w:rsidR="009E64C6" w:rsidRDefault="009E64C6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0D3D33A8" w14:textId="77777777" w:rsidR="00E15D96" w:rsidRDefault="00E15D96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398304A1" w14:textId="77777777" w:rsidR="00E15D96" w:rsidRDefault="00E15D96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525F5F39" w14:textId="77777777" w:rsidR="00E15D96" w:rsidRDefault="00E15D96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14E9415D" w14:textId="77777777" w:rsidR="00E15D96" w:rsidRDefault="00E15D96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07F751EE" w14:textId="77777777" w:rsidR="00E15D96" w:rsidRDefault="00E15D96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6E4D44B9" w14:textId="77777777" w:rsidR="00E15D96" w:rsidRDefault="00E15D96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633409CF" w14:textId="77777777" w:rsidR="00E15D96" w:rsidRDefault="00E15D96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039839CC" w14:textId="77777777" w:rsidR="00E15D96" w:rsidRDefault="00E15D96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2428A1D8" w14:textId="77777777" w:rsidR="00E15D96" w:rsidRDefault="00E15D96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2F8303F1" w14:textId="77777777" w:rsidR="00E15D96" w:rsidRDefault="00E15D96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009352D2" w14:textId="77777777" w:rsidR="00E15D96" w:rsidRDefault="00E15D96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6D153A27" w14:textId="77777777" w:rsidR="00E15D96" w:rsidRDefault="00E15D96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4FB057B6" w14:textId="77777777" w:rsidR="00E15D96" w:rsidRDefault="00E15D96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47F30B7F" w14:textId="77777777" w:rsidR="003703C9" w:rsidRDefault="003703C9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538723D6" w14:textId="77777777" w:rsidR="003703C9" w:rsidRDefault="003703C9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19BA6769" w14:textId="77777777" w:rsidR="00E15D96" w:rsidRDefault="00E15D96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6F13A71F" w14:textId="77777777" w:rsidR="001371CE" w:rsidRDefault="001371CE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16C2F22D" w14:textId="77777777" w:rsidR="001371CE" w:rsidRDefault="001371CE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5DB4A201" w14:textId="77777777" w:rsidR="00E15D96" w:rsidRDefault="00E15D96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  <w:r>
              <w:rPr>
                <w:rFonts w:ascii="Calibri" w:hAnsi="Calibri" w:cs="Calibri"/>
                <w:highlight w:val="lightGray"/>
              </w:rPr>
              <w:t>Maria and Allison</w:t>
            </w:r>
          </w:p>
          <w:p w14:paraId="2DEC5881" w14:textId="77777777" w:rsidR="004E0A3E" w:rsidRDefault="004E0A3E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70B4135F" w14:textId="77777777" w:rsidR="004E0A3E" w:rsidRDefault="004E0A3E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716CD9BB" w14:textId="77777777" w:rsidR="00F77099" w:rsidRDefault="00F77099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22DBA96A" w14:textId="21C72F43" w:rsidR="004E0A3E" w:rsidRDefault="004E0A3E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  <w:r>
              <w:rPr>
                <w:rFonts w:ascii="Calibri" w:hAnsi="Calibri" w:cs="Calibri"/>
                <w:highlight w:val="lightGray"/>
              </w:rPr>
              <w:t>Liz</w:t>
            </w:r>
          </w:p>
          <w:p w14:paraId="5639CCD6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38C0EBE3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4180C838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523D50D3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1A81B8FE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61F049E9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5A3EB0BF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144A677D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54163A23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571F7D83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33CC0F03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68DA7EB0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709879C5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0994A73F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1C17F696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7A154F41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564099A4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1590C00E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3158FDA5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3F2B6343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54D7973B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19EB3785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59F5553E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693782F0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50EE96BF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3EBA94E0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4ADB1F8C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2B33A48B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5A8254AD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3009FBD1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5F44D658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1E4570BB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1D8FA770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3559E47F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0B85A6FB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2DB36EC8" w14:textId="77777777" w:rsidR="003734AF" w:rsidRDefault="003734AF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41FFEF3A" w14:textId="77777777" w:rsidR="00147DCE" w:rsidRDefault="00147DCE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3D3A6A6B" w14:textId="77777777" w:rsidR="00147DCE" w:rsidRDefault="00147DCE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05464355" w14:textId="77777777" w:rsidR="00147DCE" w:rsidRDefault="00147DCE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37F35E41" w14:textId="77777777" w:rsidR="00147DCE" w:rsidRDefault="00147DCE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</w:p>
          <w:p w14:paraId="77CDEB0B" w14:textId="7391B5AB" w:rsidR="003734AF" w:rsidRDefault="00A87823" w:rsidP="003703C9">
            <w:pPr>
              <w:tabs>
                <w:tab w:val="left" w:pos="720"/>
              </w:tabs>
              <w:rPr>
                <w:rFonts w:ascii="Calibri" w:hAnsi="Calibri" w:cs="Calibri"/>
                <w:highlight w:val="lightGray"/>
              </w:rPr>
            </w:pPr>
            <w:r>
              <w:rPr>
                <w:rFonts w:ascii="Calibri" w:hAnsi="Calibri" w:cs="Calibri"/>
                <w:highlight w:val="lightGray"/>
              </w:rPr>
              <w:t>Jo-Ann and Claire</w:t>
            </w:r>
          </w:p>
        </w:tc>
      </w:tr>
      <w:tr w:rsidR="00591B38" w:rsidRPr="00861BD1" w14:paraId="17F1CC2E" w14:textId="77777777" w:rsidTr="000F4256">
        <w:tc>
          <w:tcPr>
            <w:tcW w:w="454" w:type="dxa"/>
            <w:shd w:val="clear" w:color="auto" w:fill="FFFFFF"/>
          </w:tcPr>
          <w:p w14:paraId="069FFB1F" w14:textId="65E9A944" w:rsidR="00591B38" w:rsidRDefault="0034413E" w:rsidP="00C500DC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5.</w:t>
            </w:r>
          </w:p>
        </w:tc>
        <w:tc>
          <w:tcPr>
            <w:tcW w:w="7513" w:type="dxa"/>
            <w:shd w:val="clear" w:color="auto" w:fill="FFFFFF"/>
          </w:tcPr>
          <w:p w14:paraId="4271887D" w14:textId="5D42A94B" w:rsidR="00591B38" w:rsidRPr="008E3D17" w:rsidRDefault="00396F42" w:rsidP="009D1D73">
            <w:pPr>
              <w:rPr>
                <w:rFonts w:asciiTheme="minorHAnsi" w:hAnsiTheme="minorHAnsi" w:cstheme="minorHAnsi"/>
                <w:b/>
              </w:rPr>
            </w:pPr>
            <w:r w:rsidRPr="008E3D17">
              <w:rPr>
                <w:rFonts w:asciiTheme="minorHAnsi" w:hAnsiTheme="minorHAnsi" w:cstheme="minorHAnsi"/>
                <w:b/>
              </w:rPr>
              <w:t>AOB</w:t>
            </w:r>
          </w:p>
        </w:tc>
        <w:tc>
          <w:tcPr>
            <w:tcW w:w="1753" w:type="dxa"/>
            <w:shd w:val="clear" w:color="auto" w:fill="FFFFFF"/>
          </w:tcPr>
          <w:p w14:paraId="188DEE0B" w14:textId="76DCA1EA" w:rsidR="00591B38" w:rsidRDefault="00591B3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</w:tc>
      </w:tr>
      <w:tr w:rsidR="00591B38" w:rsidRPr="00861BD1" w14:paraId="3F48B3F7" w14:textId="77777777" w:rsidTr="000F4256">
        <w:tc>
          <w:tcPr>
            <w:tcW w:w="454" w:type="dxa"/>
            <w:shd w:val="clear" w:color="auto" w:fill="FFFFFF"/>
          </w:tcPr>
          <w:p w14:paraId="10CD475A" w14:textId="77777777" w:rsidR="00591B38" w:rsidRDefault="00591B38" w:rsidP="00C500DC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</w:p>
        </w:tc>
        <w:tc>
          <w:tcPr>
            <w:tcW w:w="7513" w:type="dxa"/>
            <w:shd w:val="clear" w:color="auto" w:fill="FFFFFF"/>
          </w:tcPr>
          <w:p w14:paraId="0C0229E5" w14:textId="4E578D88" w:rsidR="009E64C6" w:rsidRDefault="00600709" w:rsidP="000612D6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Maria </w:t>
            </w:r>
            <w:r w:rsidR="00B009DD">
              <w:rPr>
                <w:rFonts w:asciiTheme="minorHAnsi" w:hAnsiTheme="minorHAnsi" w:cstheme="minorHAnsi"/>
                <w:bCs/>
              </w:rPr>
              <w:t>suggested that</w:t>
            </w:r>
            <w:r w:rsidR="00B07691">
              <w:rPr>
                <w:rFonts w:asciiTheme="minorHAnsi" w:hAnsiTheme="minorHAnsi" w:cstheme="minorHAnsi"/>
                <w:bCs/>
              </w:rPr>
              <w:t xml:space="preserve"> </w:t>
            </w:r>
            <w:r w:rsidR="001F1374">
              <w:rPr>
                <w:rFonts w:asciiTheme="minorHAnsi" w:hAnsiTheme="minorHAnsi" w:cstheme="minorHAnsi"/>
                <w:bCs/>
              </w:rPr>
              <w:t>the group</w:t>
            </w:r>
            <w:r w:rsidR="00B07691">
              <w:rPr>
                <w:rFonts w:asciiTheme="minorHAnsi" w:hAnsiTheme="minorHAnsi" w:cstheme="minorHAnsi"/>
                <w:bCs/>
              </w:rPr>
              <w:t xml:space="preserve"> </w:t>
            </w:r>
            <w:r w:rsidR="009E4655">
              <w:rPr>
                <w:rFonts w:asciiTheme="minorHAnsi" w:hAnsiTheme="minorHAnsi" w:cstheme="minorHAnsi"/>
                <w:bCs/>
              </w:rPr>
              <w:t>start having</w:t>
            </w:r>
            <w:r w:rsidR="00B009DD">
              <w:rPr>
                <w:rFonts w:asciiTheme="minorHAnsi" w:hAnsiTheme="minorHAnsi" w:cstheme="minorHAnsi"/>
                <w:bCs/>
              </w:rPr>
              <w:t xml:space="preserve"> </w:t>
            </w:r>
            <w:r w:rsidR="00147DCE">
              <w:rPr>
                <w:rFonts w:asciiTheme="minorHAnsi" w:hAnsiTheme="minorHAnsi" w:cstheme="minorHAnsi"/>
                <w:bCs/>
              </w:rPr>
              <w:t>a</w:t>
            </w:r>
            <w:r w:rsidR="002B4FD3">
              <w:rPr>
                <w:rFonts w:asciiTheme="minorHAnsi" w:hAnsiTheme="minorHAnsi" w:cstheme="minorHAnsi"/>
                <w:bCs/>
              </w:rPr>
              <w:t xml:space="preserve"> </w:t>
            </w:r>
            <w:r w:rsidR="009E4655">
              <w:rPr>
                <w:rFonts w:asciiTheme="minorHAnsi" w:hAnsiTheme="minorHAnsi" w:cstheme="minorHAnsi"/>
                <w:bCs/>
              </w:rPr>
              <w:t>dis</w:t>
            </w:r>
            <w:r w:rsidR="001F1374">
              <w:rPr>
                <w:rFonts w:asciiTheme="minorHAnsi" w:hAnsiTheme="minorHAnsi" w:cstheme="minorHAnsi"/>
                <w:bCs/>
              </w:rPr>
              <w:t xml:space="preserve">cussion around the </w:t>
            </w:r>
            <w:r w:rsidR="002B4FD3">
              <w:rPr>
                <w:rFonts w:asciiTheme="minorHAnsi" w:hAnsiTheme="minorHAnsi" w:cstheme="minorHAnsi"/>
                <w:bCs/>
              </w:rPr>
              <w:t>definition of quality of employment.</w:t>
            </w:r>
            <w:r w:rsidR="00CE3CEC">
              <w:rPr>
                <w:rFonts w:asciiTheme="minorHAnsi" w:hAnsiTheme="minorHAnsi" w:cstheme="minorHAnsi"/>
                <w:bCs/>
              </w:rPr>
              <w:t xml:space="preserve">  Allison </w:t>
            </w:r>
            <w:r w:rsidR="001F1374">
              <w:rPr>
                <w:rFonts w:asciiTheme="minorHAnsi" w:hAnsiTheme="minorHAnsi" w:cstheme="minorHAnsi"/>
                <w:bCs/>
              </w:rPr>
              <w:t>was happy too</w:t>
            </w:r>
            <w:r w:rsidR="0034357A">
              <w:rPr>
                <w:rFonts w:asciiTheme="minorHAnsi" w:hAnsiTheme="minorHAnsi" w:cstheme="minorHAnsi"/>
                <w:bCs/>
              </w:rPr>
              <w:t xml:space="preserve"> </w:t>
            </w:r>
            <w:r w:rsidR="001F1374">
              <w:rPr>
                <w:rFonts w:asciiTheme="minorHAnsi" w:hAnsiTheme="minorHAnsi" w:cstheme="minorHAnsi"/>
                <w:bCs/>
              </w:rPr>
              <w:t xml:space="preserve">and </w:t>
            </w:r>
            <w:r w:rsidR="004763C0">
              <w:rPr>
                <w:rFonts w:asciiTheme="minorHAnsi" w:hAnsiTheme="minorHAnsi" w:cstheme="minorHAnsi"/>
                <w:bCs/>
              </w:rPr>
              <w:t>advised that good quality is very difficult to define.</w:t>
            </w:r>
            <w:r w:rsidR="006F45FE">
              <w:rPr>
                <w:rFonts w:asciiTheme="minorHAnsi" w:hAnsiTheme="minorHAnsi" w:cstheme="minorHAnsi"/>
                <w:bCs/>
              </w:rPr>
              <w:t xml:space="preserve">  Tom added that there are clear frameworks</w:t>
            </w:r>
            <w:r w:rsidR="00D33EFF">
              <w:rPr>
                <w:rFonts w:asciiTheme="minorHAnsi" w:hAnsiTheme="minorHAnsi" w:cstheme="minorHAnsi"/>
                <w:bCs/>
              </w:rPr>
              <w:t xml:space="preserve">, however support is key as this </w:t>
            </w:r>
            <w:r w:rsidR="00C43967">
              <w:rPr>
                <w:rFonts w:asciiTheme="minorHAnsi" w:hAnsiTheme="minorHAnsi" w:cstheme="minorHAnsi"/>
                <w:bCs/>
              </w:rPr>
              <w:t>could be the difference between someone having a good quality experience irrespective of the framework that is in place</w:t>
            </w:r>
            <w:r w:rsidR="00523236">
              <w:rPr>
                <w:rFonts w:asciiTheme="minorHAnsi" w:hAnsiTheme="minorHAnsi" w:cstheme="minorHAnsi"/>
                <w:bCs/>
              </w:rPr>
              <w:t xml:space="preserve"> or the quality of the </w:t>
            </w:r>
            <w:r w:rsidR="00523236">
              <w:rPr>
                <w:rFonts w:asciiTheme="minorHAnsi" w:hAnsiTheme="minorHAnsi" w:cstheme="minorHAnsi"/>
                <w:bCs/>
              </w:rPr>
              <w:lastRenderedPageBreak/>
              <w:t>employment opportunity</w:t>
            </w:r>
            <w:r w:rsidR="00FD7D07">
              <w:rPr>
                <w:rFonts w:asciiTheme="minorHAnsi" w:hAnsiTheme="minorHAnsi" w:cstheme="minorHAnsi"/>
                <w:bCs/>
              </w:rPr>
              <w:t>.</w:t>
            </w:r>
            <w:r w:rsidR="00523236">
              <w:rPr>
                <w:rFonts w:asciiTheme="minorHAnsi" w:hAnsiTheme="minorHAnsi" w:cstheme="minorHAnsi"/>
                <w:bCs/>
              </w:rPr>
              <w:t xml:space="preserve">  </w:t>
            </w:r>
            <w:r w:rsidR="001A3936">
              <w:rPr>
                <w:rFonts w:asciiTheme="minorHAnsi" w:hAnsiTheme="minorHAnsi" w:cstheme="minorHAnsi"/>
                <w:bCs/>
              </w:rPr>
              <w:t>The Fair Work framework was also discussed</w:t>
            </w:r>
            <w:r w:rsidR="00C32A31">
              <w:rPr>
                <w:rFonts w:asciiTheme="minorHAnsi" w:hAnsiTheme="minorHAnsi" w:cstheme="minorHAnsi"/>
                <w:bCs/>
              </w:rPr>
              <w:t xml:space="preserve"> and </w:t>
            </w:r>
            <w:r w:rsidR="004F5EE0">
              <w:rPr>
                <w:rFonts w:asciiTheme="minorHAnsi" w:hAnsiTheme="minorHAnsi" w:cstheme="minorHAnsi"/>
                <w:bCs/>
              </w:rPr>
              <w:t xml:space="preserve">the difficult balance </w:t>
            </w:r>
            <w:r w:rsidR="00186B02">
              <w:rPr>
                <w:rFonts w:asciiTheme="minorHAnsi" w:hAnsiTheme="minorHAnsi" w:cstheme="minorHAnsi"/>
                <w:bCs/>
              </w:rPr>
              <w:t xml:space="preserve">between what employers provide and what people </w:t>
            </w:r>
            <w:r w:rsidR="00E340E2">
              <w:rPr>
                <w:rFonts w:asciiTheme="minorHAnsi" w:hAnsiTheme="minorHAnsi" w:cstheme="minorHAnsi"/>
                <w:bCs/>
              </w:rPr>
              <w:t>are looking for in their employment</w:t>
            </w:r>
            <w:r w:rsidR="001D2DAC">
              <w:rPr>
                <w:rFonts w:asciiTheme="minorHAnsi" w:hAnsiTheme="minorHAnsi" w:cstheme="minorHAnsi"/>
                <w:bCs/>
              </w:rPr>
              <w:t>.</w:t>
            </w:r>
          </w:p>
          <w:p w14:paraId="1373AF2A" w14:textId="77777777" w:rsidR="00F076C4" w:rsidRDefault="00F076C4" w:rsidP="000612D6">
            <w:pPr>
              <w:rPr>
                <w:rFonts w:asciiTheme="minorHAnsi" w:hAnsiTheme="minorHAnsi" w:cstheme="minorHAnsi"/>
                <w:bCs/>
              </w:rPr>
            </w:pPr>
          </w:p>
          <w:p w14:paraId="2E36F601" w14:textId="3B9796A2" w:rsidR="00F076C4" w:rsidRPr="00A92369" w:rsidRDefault="00040D62" w:rsidP="000612D6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Tom </w:t>
            </w:r>
            <w:r w:rsidR="000F4E76">
              <w:rPr>
                <w:rFonts w:asciiTheme="minorHAnsi" w:hAnsiTheme="minorHAnsi" w:cstheme="minorHAnsi"/>
                <w:bCs/>
              </w:rPr>
              <w:t xml:space="preserve">reiterated that he </w:t>
            </w:r>
            <w:r>
              <w:rPr>
                <w:rFonts w:asciiTheme="minorHAnsi" w:hAnsiTheme="minorHAnsi" w:cstheme="minorHAnsi"/>
                <w:bCs/>
              </w:rPr>
              <w:t xml:space="preserve">would </w:t>
            </w:r>
            <w:r w:rsidR="0033627F">
              <w:rPr>
                <w:rFonts w:asciiTheme="minorHAnsi" w:hAnsiTheme="minorHAnsi" w:cstheme="minorHAnsi"/>
                <w:bCs/>
              </w:rPr>
              <w:t>have a discussion with</w:t>
            </w:r>
            <w:r w:rsidR="000F4E76">
              <w:rPr>
                <w:rFonts w:asciiTheme="minorHAnsi" w:hAnsiTheme="minorHAnsi" w:cstheme="minorHAnsi"/>
                <w:bCs/>
              </w:rPr>
              <w:t xml:space="preserve"> his</w:t>
            </w:r>
            <w:r w:rsidR="0033627F">
              <w:rPr>
                <w:rFonts w:asciiTheme="minorHAnsi" w:hAnsiTheme="minorHAnsi" w:cstheme="minorHAnsi"/>
                <w:bCs/>
              </w:rPr>
              <w:t xml:space="preserve"> project development colleagues and invite them to join us at our next meeting in August.</w:t>
            </w:r>
          </w:p>
        </w:tc>
        <w:tc>
          <w:tcPr>
            <w:tcW w:w="1753" w:type="dxa"/>
            <w:shd w:val="clear" w:color="auto" w:fill="FFFFFF"/>
          </w:tcPr>
          <w:p w14:paraId="74B98C74" w14:textId="77777777" w:rsidR="00591B38" w:rsidRDefault="00591B38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0AFD2746" w14:textId="77777777" w:rsidR="00504D5F" w:rsidRDefault="00504D5F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057B2BBD" w14:textId="77777777" w:rsidR="00504D5F" w:rsidRDefault="00504D5F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618D5EAB" w14:textId="77777777" w:rsidR="00504D5F" w:rsidRDefault="00504D5F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4ABC618B" w14:textId="77777777" w:rsidR="00504D5F" w:rsidRDefault="00504D5F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14FD0772" w14:textId="77777777" w:rsidR="00504D5F" w:rsidRDefault="00504D5F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63B9B5A9" w14:textId="77777777" w:rsidR="00504D5F" w:rsidRDefault="00504D5F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17E984C1" w14:textId="77777777" w:rsidR="00504D5F" w:rsidRDefault="00504D5F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4E920612" w14:textId="77777777" w:rsidR="00504D5F" w:rsidRDefault="00504D5F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7982A495" w14:textId="77777777" w:rsidR="000F4E76" w:rsidRDefault="000F4E76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  <w:p w14:paraId="39F991C1" w14:textId="411C6605" w:rsidR="00504D5F" w:rsidRDefault="00504D5F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  <w:r>
              <w:rPr>
                <w:rFonts w:ascii="Calibri" w:hAnsi="Calibri" w:cs="Calibri"/>
                <w:highlight w:val="lightGray"/>
              </w:rPr>
              <w:t>Tom</w:t>
            </w:r>
          </w:p>
          <w:p w14:paraId="0D884195" w14:textId="10BB4CDD" w:rsidR="00504D5F" w:rsidRDefault="00504D5F" w:rsidP="00C500DC">
            <w:pPr>
              <w:tabs>
                <w:tab w:val="left" w:pos="720"/>
              </w:tabs>
              <w:jc w:val="both"/>
              <w:rPr>
                <w:rFonts w:ascii="Calibri" w:hAnsi="Calibri" w:cs="Calibri"/>
                <w:highlight w:val="lightGray"/>
              </w:rPr>
            </w:pPr>
          </w:p>
        </w:tc>
      </w:tr>
      <w:tr w:rsidR="00665815" w:rsidRPr="00861BD1" w14:paraId="35F59290" w14:textId="77777777" w:rsidTr="000F4256">
        <w:tc>
          <w:tcPr>
            <w:tcW w:w="454" w:type="dxa"/>
            <w:shd w:val="clear" w:color="auto" w:fill="FFFFFF"/>
          </w:tcPr>
          <w:p w14:paraId="171E1088" w14:textId="4251D761" w:rsidR="00665815" w:rsidRDefault="002A5667" w:rsidP="00665815">
            <w:pPr>
              <w:tabs>
                <w:tab w:val="left" w:pos="720"/>
              </w:tabs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6</w:t>
            </w:r>
            <w:r w:rsidR="0034413E">
              <w:rPr>
                <w:rFonts w:ascii="Arial" w:hAnsi="Arial"/>
                <w:b/>
              </w:rPr>
              <w:t>.</w:t>
            </w:r>
            <w:r w:rsidR="003A0EBF"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7513" w:type="dxa"/>
            <w:shd w:val="clear" w:color="auto" w:fill="FFFFFF"/>
          </w:tcPr>
          <w:p w14:paraId="68D31AFF" w14:textId="77777777" w:rsidR="00665815" w:rsidRDefault="00EC7C6E" w:rsidP="00665815">
            <w:pPr>
              <w:rPr>
                <w:rFonts w:asciiTheme="minorHAnsi" w:hAnsiTheme="minorHAnsi" w:cstheme="minorHAnsi"/>
                <w:b/>
              </w:rPr>
            </w:pPr>
            <w:r w:rsidRPr="008E3D17">
              <w:rPr>
                <w:rFonts w:asciiTheme="minorHAnsi" w:hAnsiTheme="minorHAnsi" w:cstheme="minorHAnsi"/>
                <w:b/>
              </w:rPr>
              <w:t>Date and time of next meeting</w:t>
            </w:r>
            <w:r w:rsidR="008F1A31" w:rsidRPr="008E3D17">
              <w:rPr>
                <w:rFonts w:asciiTheme="minorHAnsi" w:hAnsiTheme="minorHAnsi" w:cstheme="minorHAnsi"/>
                <w:b/>
              </w:rPr>
              <w:t xml:space="preserve"> </w:t>
            </w:r>
            <w:r w:rsidR="003A0EBF" w:rsidRPr="008E3D17">
              <w:rPr>
                <w:rFonts w:asciiTheme="minorHAnsi" w:hAnsiTheme="minorHAnsi" w:cstheme="minorHAnsi"/>
                <w:b/>
              </w:rPr>
              <w:t xml:space="preserve">Monday </w:t>
            </w:r>
            <w:r w:rsidR="00504D5F">
              <w:rPr>
                <w:rFonts w:asciiTheme="minorHAnsi" w:hAnsiTheme="minorHAnsi" w:cstheme="minorHAnsi"/>
                <w:b/>
              </w:rPr>
              <w:t>14</w:t>
            </w:r>
            <w:r w:rsidR="00504D5F" w:rsidRPr="00504D5F">
              <w:rPr>
                <w:rFonts w:asciiTheme="minorHAnsi" w:hAnsiTheme="minorHAnsi" w:cstheme="minorHAnsi"/>
                <w:b/>
                <w:vertAlign w:val="superscript"/>
              </w:rPr>
              <w:t>th</w:t>
            </w:r>
            <w:r w:rsidR="00504D5F">
              <w:rPr>
                <w:rFonts w:asciiTheme="minorHAnsi" w:hAnsiTheme="minorHAnsi" w:cstheme="minorHAnsi"/>
                <w:b/>
              </w:rPr>
              <w:t xml:space="preserve"> August</w:t>
            </w:r>
            <w:r w:rsidR="00733FC8" w:rsidRPr="008E3D17">
              <w:rPr>
                <w:rFonts w:asciiTheme="minorHAnsi" w:hAnsiTheme="minorHAnsi" w:cstheme="minorHAnsi"/>
                <w:b/>
              </w:rPr>
              <w:t xml:space="preserve"> </w:t>
            </w:r>
            <w:r w:rsidR="006F500D" w:rsidRPr="008E3D17">
              <w:rPr>
                <w:rFonts w:asciiTheme="minorHAnsi" w:hAnsiTheme="minorHAnsi" w:cstheme="minorHAnsi"/>
                <w:b/>
              </w:rPr>
              <w:t xml:space="preserve">2024, </w:t>
            </w:r>
            <w:r w:rsidR="0034413E" w:rsidRPr="008E3D17">
              <w:rPr>
                <w:rFonts w:asciiTheme="minorHAnsi" w:hAnsiTheme="minorHAnsi" w:cstheme="minorHAnsi"/>
                <w:b/>
              </w:rPr>
              <w:t>10.30-12</w:t>
            </w:r>
            <w:r w:rsidR="006F500D" w:rsidRPr="008E3D17">
              <w:rPr>
                <w:rFonts w:asciiTheme="minorHAnsi" w:hAnsiTheme="minorHAnsi" w:cstheme="minorHAnsi"/>
                <w:b/>
              </w:rPr>
              <w:t xml:space="preserve"> noon </w:t>
            </w:r>
            <w:r w:rsidR="008F1A31" w:rsidRPr="008E3D17">
              <w:rPr>
                <w:rFonts w:asciiTheme="minorHAnsi" w:hAnsiTheme="minorHAnsi" w:cstheme="minorHAnsi"/>
                <w:b/>
              </w:rPr>
              <w:t>via Teams</w:t>
            </w:r>
          </w:p>
          <w:p w14:paraId="1FAF8BFA" w14:textId="77777777" w:rsidR="000D59DD" w:rsidRDefault="000D59DD" w:rsidP="00665815">
            <w:pPr>
              <w:rPr>
                <w:rFonts w:asciiTheme="minorHAnsi" w:hAnsiTheme="minorHAnsi" w:cstheme="minorHAnsi"/>
                <w:b/>
              </w:rPr>
            </w:pPr>
          </w:p>
          <w:p w14:paraId="776CDE9F" w14:textId="2439ADF2" w:rsidR="000D59DD" w:rsidRPr="00950EA0" w:rsidRDefault="000D59DD" w:rsidP="00665815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950EA0">
              <w:rPr>
                <w:rFonts w:asciiTheme="minorHAnsi" w:hAnsiTheme="minorHAnsi" w:cstheme="minorHAnsi"/>
                <w:b/>
                <w:i/>
                <w:iCs/>
              </w:rPr>
              <w:t>Allison encouraged members to come forward with any agenda items for future meetings.</w:t>
            </w:r>
          </w:p>
        </w:tc>
        <w:tc>
          <w:tcPr>
            <w:tcW w:w="1753" w:type="dxa"/>
            <w:shd w:val="clear" w:color="auto" w:fill="FFFFFF"/>
          </w:tcPr>
          <w:p w14:paraId="26A57E93" w14:textId="4EB10577" w:rsidR="00665815" w:rsidRDefault="00665815" w:rsidP="00665815">
            <w:pPr>
              <w:tabs>
                <w:tab w:val="left" w:pos="720"/>
              </w:tabs>
              <w:jc w:val="both"/>
              <w:rPr>
                <w:rFonts w:asciiTheme="minorHAnsi" w:hAnsiTheme="minorHAnsi" w:cstheme="minorHAnsi"/>
                <w:highlight w:val="lightGray"/>
              </w:rPr>
            </w:pPr>
          </w:p>
        </w:tc>
      </w:tr>
    </w:tbl>
    <w:p w14:paraId="3576718E" w14:textId="77777777" w:rsidR="009264B2" w:rsidRDefault="009264B2" w:rsidP="006B534E">
      <w:pPr>
        <w:pStyle w:val="Introduction"/>
      </w:pPr>
    </w:p>
    <w:sectPr w:rsidR="009264B2" w:rsidSect="00075530">
      <w:headerReference w:type="first" r:id="rId12"/>
      <w:pgSz w:w="11906" w:h="16838" w:code="9"/>
      <w:pgMar w:top="1077" w:right="1134" w:bottom="1304" w:left="1134" w:header="28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3885B" w14:textId="77777777" w:rsidR="00793D04" w:rsidRDefault="00793D04" w:rsidP="0054464B">
      <w:r>
        <w:separator/>
      </w:r>
    </w:p>
  </w:endnote>
  <w:endnote w:type="continuationSeparator" w:id="0">
    <w:p w14:paraId="07A1DAD9" w14:textId="77777777" w:rsidR="00793D04" w:rsidRDefault="00793D04" w:rsidP="00544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9E82E" w14:textId="77777777" w:rsidR="00793D04" w:rsidRDefault="00793D04" w:rsidP="0054464B">
      <w:r>
        <w:separator/>
      </w:r>
    </w:p>
  </w:footnote>
  <w:footnote w:type="continuationSeparator" w:id="0">
    <w:p w14:paraId="13915CF6" w14:textId="77777777" w:rsidR="00793D04" w:rsidRDefault="00793D04" w:rsidP="00544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671AD" w14:textId="2ADE949D" w:rsidR="00B65EB3" w:rsidRDefault="00B65EB3" w:rsidP="00E05566">
    <w:pPr>
      <w:pStyle w:val="Header"/>
      <w:spacing w:after="2640"/>
    </w:pPr>
    <w:r>
      <w:rPr>
        <w:noProof/>
        <w:lang w:eastAsia="en-GB"/>
      </w:rPr>
      <w:drawing>
        <wp:anchor distT="0" distB="0" distL="114300" distR="114300" simplePos="0" relativeHeight="251659264" behindDoc="1" locked="1" layoutInCell="1" allowOverlap="1" wp14:anchorId="357671B0" wp14:editId="178BE62E">
          <wp:simplePos x="0" y="0"/>
          <wp:positionH relativeFrom="page">
            <wp:align>left</wp:align>
          </wp:positionH>
          <wp:positionV relativeFrom="paragraph">
            <wp:posOffset>-386080</wp:posOffset>
          </wp:positionV>
          <wp:extent cx="2091690" cy="2198370"/>
          <wp:effectExtent l="0" t="0" r="0" b="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g 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028" r="75979"/>
                  <a:stretch/>
                </pic:blipFill>
                <pic:spPr bwMode="auto">
                  <a:xfrm>
                    <a:off x="0" y="0"/>
                    <a:ext cx="2091690" cy="2198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 xmlns:arto="http://schemas.microsoft.com/office/word/2006/arto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3100"/>
    <w:multiLevelType w:val="hybridMultilevel"/>
    <w:tmpl w:val="F5A0B8C6"/>
    <w:lvl w:ilvl="0" w:tplc="08090001">
      <w:start w:val="1"/>
      <w:numFmt w:val="bullet"/>
      <w:lvlText w:val=""/>
      <w:lvlJc w:val="left"/>
      <w:pPr>
        <w:ind w:left="461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677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749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821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893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965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10372" w:hanging="360"/>
      </w:pPr>
      <w:rPr>
        <w:rFonts w:ascii="Wingdings" w:hAnsi="Wingdings" w:hint="default"/>
      </w:rPr>
    </w:lvl>
  </w:abstractNum>
  <w:abstractNum w:abstractNumId="1" w15:restartNumberingAfterBreak="0">
    <w:nsid w:val="03686167"/>
    <w:multiLevelType w:val="hybridMultilevel"/>
    <w:tmpl w:val="D5825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D0900"/>
    <w:multiLevelType w:val="hybridMultilevel"/>
    <w:tmpl w:val="0D90A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71A2A"/>
    <w:multiLevelType w:val="hybridMultilevel"/>
    <w:tmpl w:val="1BE81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7455A"/>
    <w:multiLevelType w:val="hybridMultilevel"/>
    <w:tmpl w:val="8F2CF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F01B7"/>
    <w:multiLevelType w:val="hybridMultilevel"/>
    <w:tmpl w:val="F94EEBFC"/>
    <w:lvl w:ilvl="0" w:tplc="81F2A3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300FC"/>
    <w:multiLevelType w:val="hybridMultilevel"/>
    <w:tmpl w:val="BEEC0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76143"/>
    <w:multiLevelType w:val="hybridMultilevel"/>
    <w:tmpl w:val="9A80C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52478"/>
    <w:multiLevelType w:val="hybridMultilevel"/>
    <w:tmpl w:val="16B8041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A59E9"/>
    <w:multiLevelType w:val="hybridMultilevel"/>
    <w:tmpl w:val="BC4E9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72371E"/>
    <w:multiLevelType w:val="hybridMultilevel"/>
    <w:tmpl w:val="93E2C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67332F"/>
    <w:multiLevelType w:val="hybridMultilevel"/>
    <w:tmpl w:val="A01E1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66B47"/>
    <w:multiLevelType w:val="hybridMultilevel"/>
    <w:tmpl w:val="FFE48FE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07635"/>
    <w:multiLevelType w:val="hybridMultilevel"/>
    <w:tmpl w:val="C3484DAA"/>
    <w:lvl w:ilvl="0" w:tplc="CB5C07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36BCD"/>
    <w:multiLevelType w:val="multilevel"/>
    <w:tmpl w:val="AC46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2275BA"/>
    <w:multiLevelType w:val="hybridMultilevel"/>
    <w:tmpl w:val="50CE3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C4D76"/>
    <w:multiLevelType w:val="multilevel"/>
    <w:tmpl w:val="B622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7B32C9"/>
    <w:multiLevelType w:val="hybridMultilevel"/>
    <w:tmpl w:val="A95CB0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5C6F"/>
    <w:multiLevelType w:val="hybridMultilevel"/>
    <w:tmpl w:val="ACCCA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2A1EEF"/>
    <w:multiLevelType w:val="hybridMultilevel"/>
    <w:tmpl w:val="2DD0D15C"/>
    <w:lvl w:ilvl="0" w:tplc="314C90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0505E"/>
    <w:multiLevelType w:val="hybridMultilevel"/>
    <w:tmpl w:val="FEDA7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5764A"/>
    <w:multiLevelType w:val="hybridMultilevel"/>
    <w:tmpl w:val="2D4AE496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 w15:restartNumberingAfterBreak="0">
    <w:nsid w:val="45452247"/>
    <w:multiLevelType w:val="hybridMultilevel"/>
    <w:tmpl w:val="F55684B0"/>
    <w:lvl w:ilvl="0" w:tplc="321A7E84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8A5BD4"/>
    <w:multiLevelType w:val="multilevel"/>
    <w:tmpl w:val="49D4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803F29"/>
    <w:multiLevelType w:val="hybridMultilevel"/>
    <w:tmpl w:val="5D8C1742"/>
    <w:lvl w:ilvl="0" w:tplc="CB5C07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5610D"/>
    <w:multiLevelType w:val="hybridMultilevel"/>
    <w:tmpl w:val="2304B9B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7F76D8"/>
    <w:multiLevelType w:val="hybridMultilevel"/>
    <w:tmpl w:val="2506A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9D6D19"/>
    <w:multiLevelType w:val="hybridMultilevel"/>
    <w:tmpl w:val="482E9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AC1FF3"/>
    <w:multiLevelType w:val="hybridMultilevel"/>
    <w:tmpl w:val="B1826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6608E5"/>
    <w:multiLevelType w:val="hybridMultilevel"/>
    <w:tmpl w:val="B5BA57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C2F27"/>
    <w:multiLevelType w:val="multilevel"/>
    <w:tmpl w:val="6FF2F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4A7000"/>
    <w:multiLevelType w:val="hybridMultilevel"/>
    <w:tmpl w:val="9FF86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8967A8"/>
    <w:multiLevelType w:val="multilevel"/>
    <w:tmpl w:val="E5A0C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C550F2"/>
    <w:multiLevelType w:val="hybridMultilevel"/>
    <w:tmpl w:val="39D27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6712CB"/>
    <w:multiLevelType w:val="hybridMultilevel"/>
    <w:tmpl w:val="45FE8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F857C5"/>
    <w:multiLevelType w:val="multilevel"/>
    <w:tmpl w:val="B4884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964E14"/>
    <w:multiLevelType w:val="multilevel"/>
    <w:tmpl w:val="3F0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7A0BB8"/>
    <w:multiLevelType w:val="hybridMultilevel"/>
    <w:tmpl w:val="A5148BDE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8" w15:restartNumberingAfterBreak="0">
    <w:nsid w:val="6B671766"/>
    <w:multiLevelType w:val="hybridMultilevel"/>
    <w:tmpl w:val="CBA06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B8218E"/>
    <w:multiLevelType w:val="hybridMultilevel"/>
    <w:tmpl w:val="FE0A5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4D2170"/>
    <w:multiLevelType w:val="multilevel"/>
    <w:tmpl w:val="F96E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8D7232D"/>
    <w:multiLevelType w:val="hybridMultilevel"/>
    <w:tmpl w:val="63066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5E1DEB"/>
    <w:multiLevelType w:val="hybridMultilevel"/>
    <w:tmpl w:val="0C7E9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85243">
    <w:abstractNumId w:val="29"/>
  </w:num>
  <w:num w:numId="2" w16cid:durableId="611743346">
    <w:abstractNumId w:val="17"/>
  </w:num>
  <w:num w:numId="3" w16cid:durableId="1089229580">
    <w:abstractNumId w:val="42"/>
  </w:num>
  <w:num w:numId="4" w16cid:durableId="1646854526">
    <w:abstractNumId w:val="4"/>
  </w:num>
  <w:num w:numId="5" w16cid:durableId="1335183704">
    <w:abstractNumId w:val="13"/>
  </w:num>
  <w:num w:numId="6" w16cid:durableId="1504853132">
    <w:abstractNumId w:val="4"/>
  </w:num>
  <w:num w:numId="7" w16cid:durableId="2014843749">
    <w:abstractNumId w:val="24"/>
  </w:num>
  <w:num w:numId="8" w16cid:durableId="518010781">
    <w:abstractNumId w:val="0"/>
  </w:num>
  <w:num w:numId="9" w16cid:durableId="482432494">
    <w:abstractNumId w:val="28"/>
  </w:num>
  <w:num w:numId="10" w16cid:durableId="1823348104">
    <w:abstractNumId w:val="31"/>
  </w:num>
  <w:num w:numId="11" w16cid:durableId="1309437425">
    <w:abstractNumId w:val="39"/>
  </w:num>
  <w:num w:numId="12" w16cid:durableId="1585919863">
    <w:abstractNumId w:val="0"/>
  </w:num>
  <w:num w:numId="13" w16cid:durableId="255746131">
    <w:abstractNumId w:val="6"/>
  </w:num>
  <w:num w:numId="14" w16cid:durableId="529496481">
    <w:abstractNumId w:val="27"/>
  </w:num>
  <w:num w:numId="15" w16cid:durableId="699554075">
    <w:abstractNumId w:val="33"/>
  </w:num>
  <w:num w:numId="16" w16cid:durableId="2099669401">
    <w:abstractNumId w:val="7"/>
  </w:num>
  <w:num w:numId="17" w16cid:durableId="354579440">
    <w:abstractNumId w:val="9"/>
  </w:num>
  <w:num w:numId="18" w16cid:durableId="31077569">
    <w:abstractNumId w:val="34"/>
  </w:num>
  <w:num w:numId="19" w16cid:durableId="1703244949">
    <w:abstractNumId w:val="21"/>
  </w:num>
  <w:num w:numId="20" w16cid:durableId="1292789687">
    <w:abstractNumId w:val="41"/>
  </w:num>
  <w:num w:numId="21" w16cid:durableId="485051674">
    <w:abstractNumId w:val="1"/>
  </w:num>
  <w:num w:numId="22" w16cid:durableId="1334917086">
    <w:abstractNumId w:val="19"/>
  </w:num>
  <w:num w:numId="23" w16cid:durableId="1738358996">
    <w:abstractNumId w:val="40"/>
  </w:num>
  <w:num w:numId="24" w16cid:durableId="1407072331">
    <w:abstractNumId w:val="25"/>
  </w:num>
  <w:num w:numId="25" w16cid:durableId="1642419079">
    <w:abstractNumId w:val="8"/>
  </w:num>
  <w:num w:numId="26" w16cid:durableId="194848460">
    <w:abstractNumId w:val="12"/>
  </w:num>
  <w:num w:numId="27" w16cid:durableId="1424495610">
    <w:abstractNumId w:val="18"/>
  </w:num>
  <w:num w:numId="28" w16cid:durableId="751050992">
    <w:abstractNumId w:val="3"/>
  </w:num>
  <w:num w:numId="29" w16cid:durableId="485391402">
    <w:abstractNumId w:val="26"/>
  </w:num>
  <w:num w:numId="30" w16cid:durableId="119157597">
    <w:abstractNumId w:val="10"/>
  </w:num>
  <w:num w:numId="31" w16cid:durableId="195031217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1736489">
    <w:abstractNumId w:val="2"/>
  </w:num>
  <w:num w:numId="33" w16cid:durableId="1118336723">
    <w:abstractNumId w:val="5"/>
  </w:num>
  <w:num w:numId="34" w16cid:durableId="96878345">
    <w:abstractNumId w:val="37"/>
  </w:num>
  <w:num w:numId="35" w16cid:durableId="1049039132">
    <w:abstractNumId w:val="11"/>
  </w:num>
  <w:num w:numId="36" w16cid:durableId="229465800">
    <w:abstractNumId w:val="38"/>
  </w:num>
  <w:num w:numId="37" w16cid:durableId="541140231">
    <w:abstractNumId w:val="36"/>
  </w:num>
  <w:num w:numId="38" w16cid:durableId="1148328774">
    <w:abstractNumId w:val="32"/>
  </w:num>
  <w:num w:numId="39" w16cid:durableId="328339106">
    <w:abstractNumId w:val="23"/>
  </w:num>
  <w:num w:numId="40" w16cid:durableId="502285378">
    <w:abstractNumId w:val="14"/>
  </w:num>
  <w:num w:numId="41" w16cid:durableId="386414056">
    <w:abstractNumId w:val="35"/>
  </w:num>
  <w:num w:numId="42" w16cid:durableId="1852067995">
    <w:abstractNumId w:val="30"/>
  </w:num>
  <w:num w:numId="43" w16cid:durableId="511989872">
    <w:abstractNumId w:val="16"/>
  </w:num>
  <w:num w:numId="44" w16cid:durableId="1322930933">
    <w:abstractNumId w:val="20"/>
  </w:num>
  <w:num w:numId="45" w16cid:durableId="9864018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287"/>
    <w:rsid w:val="00001594"/>
    <w:rsid w:val="00002199"/>
    <w:rsid w:val="000027CD"/>
    <w:rsid w:val="000027ED"/>
    <w:rsid w:val="00002F26"/>
    <w:rsid w:val="00006FD8"/>
    <w:rsid w:val="000078A2"/>
    <w:rsid w:val="00007914"/>
    <w:rsid w:val="00010E28"/>
    <w:rsid w:val="000118F0"/>
    <w:rsid w:val="00013758"/>
    <w:rsid w:val="000137E2"/>
    <w:rsid w:val="00015936"/>
    <w:rsid w:val="000217A6"/>
    <w:rsid w:val="00021BA1"/>
    <w:rsid w:val="00021C48"/>
    <w:rsid w:val="000221A1"/>
    <w:rsid w:val="0002346E"/>
    <w:rsid w:val="00023CE8"/>
    <w:rsid w:val="00024438"/>
    <w:rsid w:val="000264B9"/>
    <w:rsid w:val="00026B4F"/>
    <w:rsid w:val="00027204"/>
    <w:rsid w:val="00027F75"/>
    <w:rsid w:val="000313E7"/>
    <w:rsid w:val="00031A8A"/>
    <w:rsid w:val="000365BC"/>
    <w:rsid w:val="00040737"/>
    <w:rsid w:val="00040D62"/>
    <w:rsid w:val="0004433D"/>
    <w:rsid w:val="00044631"/>
    <w:rsid w:val="00046221"/>
    <w:rsid w:val="000465BD"/>
    <w:rsid w:val="0004660F"/>
    <w:rsid w:val="0005314A"/>
    <w:rsid w:val="00053B3A"/>
    <w:rsid w:val="00054333"/>
    <w:rsid w:val="00054EAC"/>
    <w:rsid w:val="000573DB"/>
    <w:rsid w:val="00057ECB"/>
    <w:rsid w:val="000601CF"/>
    <w:rsid w:val="000612D6"/>
    <w:rsid w:val="000613E6"/>
    <w:rsid w:val="0006156C"/>
    <w:rsid w:val="000615B8"/>
    <w:rsid w:val="0006192B"/>
    <w:rsid w:val="00062F7A"/>
    <w:rsid w:val="00063742"/>
    <w:rsid w:val="0006441B"/>
    <w:rsid w:val="00064610"/>
    <w:rsid w:val="000646B6"/>
    <w:rsid w:val="000648C7"/>
    <w:rsid w:val="00065C0D"/>
    <w:rsid w:val="000662DC"/>
    <w:rsid w:val="000669D1"/>
    <w:rsid w:val="00067C7E"/>
    <w:rsid w:val="00070080"/>
    <w:rsid w:val="000708A4"/>
    <w:rsid w:val="00070F82"/>
    <w:rsid w:val="00071E0E"/>
    <w:rsid w:val="000731C6"/>
    <w:rsid w:val="00074EA5"/>
    <w:rsid w:val="00075530"/>
    <w:rsid w:val="000760BD"/>
    <w:rsid w:val="0007630A"/>
    <w:rsid w:val="00077A34"/>
    <w:rsid w:val="00081E37"/>
    <w:rsid w:val="00081EF1"/>
    <w:rsid w:val="00082457"/>
    <w:rsid w:val="0008256E"/>
    <w:rsid w:val="00083E8E"/>
    <w:rsid w:val="0008412A"/>
    <w:rsid w:val="00084E24"/>
    <w:rsid w:val="00086957"/>
    <w:rsid w:val="00086F41"/>
    <w:rsid w:val="000927A6"/>
    <w:rsid w:val="0009329A"/>
    <w:rsid w:val="00095AC2"/>
    <w:rsid w:val="0009617C"/>
    <w:rsid w:val="000A3330"/>
    <w:rsid w:val="000A3F6B"/>
    <w:rsid w:val="000A4CFD"/>
    <w:rsid w:val="000A4EEE"/>
    <w:rsid w:val="000B0E6B"/>
    <w:rsid w:val="000B1FE0"/>
    <w:rsid w:val="000B2AEB"/>
    <w:rsid w:val="000B33FB"/>
    <w:rsid w:val="000B3613"/>
    <w:rsid w:val="000B6B78"/>
    <w:rsid w:val="000C281A"/>
    <w:rsid w:val="000C3F41"/>
    <w:rsid w:val="000C5640"/>
    <w:rsid w:val="000C5B4F"/>
    <w:rsid w:val="000C6062"/>
    <w:rsid w:val="000C6AD1"/>
    <w:rsid w:val="000D3150"/>
    <w:rsid w:val="000D3938"/>
    <w:rsid w:val="000D4911"/>
    <w:rsid w:val="000D59DD"/>
    <w:rsid w:val="000D6BF9"/>
    <w:rsid w:val="000D7C6A"/>
    <w:rsid w:val="000E2CB2"/>
    <w:rsid w:val="000E7283"/>
    <w:rsid w:val="000F0C2B"/>
    <w:rsid w:val="000F24EC"/>
    <w:rsid w:val="000F4256"/>
    <w:rsid w:val="000F468D"/>
    <w:rsid w:val="000F4E76"/>
    <w:rsid w:val="00100A68"/>
    <w:rsid w:val="00101B75"/>
    <w:rsid w:val="001020ED"/>
    <w:rsid w:val="00103F17"/>
    <w:rsid w:val="001047E8"/>
    <w:rsid w:val="0010505F"/>
    <w:rsid w:val="0010578F"/>
    <w:rsid w:val="001101F8"/>
    <w:rsid w:val="00110B20"/>
    <w:rsid w:val="00111CAE"/>
    <w:rsid w:val="00111F7F"/>
    <w:rsid w:val="0011269D"/>
    <w:rsid w:val="0011270B"/>
    <w:rsid w:val="00112921"/>
    <w:rsid w:val="00116B52"/>
    <w:rsid w:val="001177B7"/>
    <w:rsid w:val="00117EE7"/>
    <w:rsid w:val="001210BF"/>
    <w:rsid w:val="0012132C"/>
    <w:rsid w:val="001263A6"/>
    <w:rsid w:val="00133D82"/>
    <w:rsid w:val="0013417A"/>
    <w:rsid w:val="00134365"/>
    <w:rsid w:val="0013492E"/>
    <w:rsid w:val="00134BE2"/>
    <w:rsid w:val="00135D77"/>
    <w:rsid w:val="00135FA0"/>
    <w:rsid w:val="00136464"/>
    <w:rsid w:val="001371CE"/>
    <w:rsid w:val="001378CC"/>
    <w:rsid w:val="00141F4A"/>
    <w:rsid w:val="00144BFE"/>
    <w:rsid w:val="0014523C"/>
    <w:rsid w:val="00145335"/>
    <w:rsid w:val="001477B7"/>
    <w:rsid w:val="001479AE"/>
    <w:rsid w:val="00147D32"/>
    <w:rsid w:val="00147DCE"/>
    <w:rsid w:val="0015475D"/>
    <w:rsid w:val="00156DB3"/>
    <w:rsid w:val="0015780B"/>
    <w:rsid w:val="001601A1"/>
    <w:rsid w:val="001601A2"/>
    <w:rsid w:val="001603E7"/>
    <w:rsid w:val="001636CB"/>
    <w:rsid w:val="001652E3"/>
    <w:rsid w:val="00167035"/>
    <w:rsid w:val="00167B80"/>
    <w:rsid w:val="00173017"/>
    <w:rsid w:val="00174946"/>
    <w:rsid w:val="00176D55"/>
    <w:rsid w:val="001801D4"/>
    <w:rsid w:val="001809B3"/>
    <w:rsid w:val="00180F91"/>
    <w:rsid w:val="00181A50"/>
    <w:rsid w:val="001820FE"/>
    <w:rsid w:val="00183332"/>
    <w:rsid w:val="0018361E"/>
    <w:rsid w:val="001850B0"/>
    <w:rsid w:val="001858DF"/>
    <w:rsid w:val="001862AE"/>
    <w:rsid w:val="00186B02"/>
    <w:rsid w:val="00187DD4"/>
    <w:rsid w:val="00190BA1"/>
    <w:rsid w:val="00193DED"/>
    <w:rsid w:val="00194193"/>
    <w:rsid w:val="0019451F"/>
    <w:rsid w:val="00194921"/>
    <w:rsid w:val="00196DE8"/>
    <w:rsid w:val="001973DE"/>
    <w:rsid w:val="001974CF"/>
    <w:rsid w:val="001A17A9"/>
    <w:rsid w:val="001A2272"/>
    <w:rsid w:val="001A3301"/>
    <w:rsid w:val="001A3936"/>
    <w:rsid w:val="001A7237"/>
    <w:rsid w:val="001B0A20"/>
    <w:rsid w:val="001C07B7"/>
    <w:rsid w:val="001C1B37"/>
    <w:rsid w:val="001C2F00"/>
    <w:rsid w:val="001C3A22"/>
    <w:rsid w:val="001C3BF9"/>
    <w:rsid w:val="001C48E3"/>
    <w:rsid w:val="001C4E3E"/>
    <w:rsid w:val="001C7A86"/>
    <w:rsid w:val="001C7D26"/>
    <w:rsid w:val="001D0DEC"/>
    <w:rsid w:val="001D1018"/>
    <w:rsid w:val="001D2888"/>
    <w:rsid w:val="001D2DAC"/>
    <w:rsid w:val="001D3C6F"/>
    <w:rsid w:val="001D3CF9"/>
    <w:rsid w:val="001D4769"/>
    <w:rsid w:val="001D5167"/>
    <w:rsid w:val="001D6228"/>
    <w:rsid w:val="001D627D"/>
    <w:rsid w:val="001D65AB"/>
    <w:rsid w:val="001D7774"/>
    <w:rsid w:val="001E09BF"/>
    <w:rsid w:val="001E2D1D"/>
    <w:rsid w:val="001E6CCA"/>
    <w:rsid w:val="001E76F8"/>
    <w:rsid w:val="001F1374"/>
    <w:rsid w:val="001F2403"/>
    <w:rsid w:val="001F5FDE"/>
    <w:rsid w:val="001F7A39"/>
    <w:rsid w:val="00200E85"/>
    <w:rsid w:val="00201137"/>
    <w:rsid w:val="00201B82"/>
    <w:rsid w:val="0020270A"/>
    <w:rsid w:val="00206EF1"/>
    <w:rsid w:val="00207746"/>
    <w:rsid w:val="00207A75"/>
    <w:rsid w:val="0021010E"/>
    <w:rsid w:val="00211493"/>
    <w:rsid w:val="00211A6B"/>
    <w:rsid w:val="0021586B"/>
    <w:rsid w:val="00215A3B"/>
    <w:rsid w:val="00225345"/>
    <w:rsid w:val="002259E5"/>
    <w:rsid w:val="00230A5A"/>
    <w:rsid w:val="00231049"/>
    <w:rsid w:val="0023592E"/>
    <w:rsid w:val="0023648A"/>
    <w:rsid w:val="00246F25"/>
    <w:rsid w:val="00252F3A"/>
    <w:rsid w:val="00253F1E"/>
    <w:rsid w:val="002545E5"/>
    <w:rsid w:val="0026311B"/>
    <w:rsid w:val="0026360C"/>
    <w:rsid w:val="002636B1"/>
    <w:rsid w:val="002645B1"/>
    <w:rsid w:val="00267AC7"/>
    <w:rsid w:val="002700DD"/>
    <w:rsid w:val="00270E4D"/>
    <w:rsid w:val="002731A5"/>
    <w:rsid w:val="00274B8F"/>
    <w:rsid w:val="00274CDB"/>
    <w:rsid w:val="00275225"/>
    <w:rsid w:val="00276940"/>
    <w:rsid w:val="002773DC"/>
    <w:rsid w:val="002779AA"/>
    <w:rsid w:val="00280585"/>
    <w:rsid w:val="00280ABD"/>
    <w:rsid w:val="002834B2"/>
    <w:rsid w:val="0028479E"/>
    <w:rsid w:val="00285757"/>
    <w:rsid w:val="002860C6"/>
    <w:rsid w:val="00286FF9"/>
    <w:rsid w:val="00287725"/>
    <w:rsid w:val="00291756"/>
    <w:rsid w:val="0029359D"/>
    <w:rsid w:val="00295464"/>
    <w:rsid w:val="0029673C"/>
    <w:rsid w:val="00296803"/>
    <w:rsid w:val="00296D12"/>
    <w:rsid w:val="00297C16"/>
    <w:rsid w:val="002A13FC"/>
    <w:rsid w:val="002A1C9B"/>
    <w:rsid w:val="002A1FAF"/>
    <w:rsid w:val="002A203D"/>
    <w:rsid w:val="002A27B7"/>
    <w:rsid w:val="002A3F77"/>
    <w:rsid w:val="002A5667"/>
    <w:rsid w:val="002A5A25"/>
    <w:rsid w:val="002B21F9"/>
    <w:rsid w:val="002B4320"/>
    <w:rsid w:val="002B4FD3"/>
    <w:rsid w:val="002B6BD5"/>
    <w:rsid w:val="002B7A08"/>
    <w:rsid w:val="002C2A81"/>
    <w:rsid w:val="002C37CB"/>
    <w:rsid w:val="002C45DD"/>
    <w:rsid w:val="002D0524"/>
    <w:rsid w:val="002D07E0"/>
    <w:rsid w:val="002D2F19"/>
    <w:rsid w:val="002D2F8E"/>
    <w:rsid w:val="002D52A3"/>
    <w:rsid w:val="002D6A40"/>
    <w:rsid w:val="002D6F5F"/>
    <w:rsid w:val="002E0027"/>
    <w:rsid w:val="002E1059"/>
    <w:rsid w:val="002E18D0"/>
    <w:rsid w:val="002E63FE"/>
    <w:rsid w:val="002E76DD"/>
    <w:rsid w:val="002F1873"/>
    <w:rsid w:val="00303260"/>
    <w:rsid w:val="003037BC"/>
    <w:rsid w:val="00304367"/>
    <w:rsid w:val="00307C30"/>
    <w:rsid w:val="003102C0"/>
    <w:rsid w:val="00310C51"/>
    <w:rsid w:val="003110DF"/>
    <w:rsid w:val="003138BE"/>
    <w:rsid w:val="00313B34"/>
    <w:rsid w:val="0031469B"/>
    <w:rsid w:val="00314DBF"/>
    <w:rsid w:val="003162A1"/>
    <w:rsid w:val="00320D70"/>
    <w:rsid w:val="0032181B"/>
    <w:rsid w:val="00322044"/>
    <w:rsid w:val="003277A0"/>
    <w:rsid w:val="003337C1"/>
    <w:rsid w:val="00334823"/>
    <w:rsid w:val="00334D07"/>
    <w:rsid w:val="0033627F"/>
    <w:rsid w:val="00336594"/>
    <w:rsid w:val="00341709"/>
    <w:rsid w:val="003419CC"/>
    <w:rsid w:val="00342C7E"/>
    <w:rsid w:val="0034357A"/>
    <w:rsid w:val="0034413E"/>
    <w:rsid w:val="00344EC7"/>
    <w:rsid w:val="00345A53"/>
    <w:rsid w:val="003461EB"/>
    <w:rsid w:val="00346205"/>
    <w:rsid w:val="00346BC7"/>
    <w:rsid w:val="00351B34"/>
    <w:rsid w:val="003547EE"/>
    <w:rsid w:val="00356458"/>
    <w:rsid w:val="00357339"/>
    <w:rsid w:val="00362544"/>
    <w:rsid w:val="00362B99"/>
    <w:rsid w:val="00363C30"/>
    <w:rsid w:val="003646F6"/>
    <w:rsid w:val="00366BF5"/>
    <w:rsid w:val="00367728"/>
    <w:rsid w:val="003703C9"/>
    <w:rsid w:val="00372B9E"/>
    <w:rsid w:val="003734AF"/>
    <w:rsid w:val="003746A1"/>
    <w:rsid w:val="00374815"/>
    <w:rsid w:val="003758DC"/>
    <w:rsid w:val="00375AEC"/>
    <w:rsid w:val="003760D1"/>
    <w:rsid w:val="00380746"/>
    <w:rsid w:val="00381937"/>
    <w:rsid w:val="00382636"/>
    <w:rsid w:val="00382884"/>
    <w:rsid w:val="0038508B"/>
    <w:rsid w:val="0038796E"/>
    <w:rsid w:val="003904B5"/>
    <w:rsid w:val="00391406"/>
    <w:rsid w:val="00391819"/>
    <w:rsid w:val="0039324B"/>
    <w:rsid w:val="00393E7B"/>
    <w:rsid w:val="00396F42"/>
    <w:rsid w:val="003A0BB4"/>
    <w:rsid w:val="003A0EBF"/>
    <w:rsid w:val="003A1FD8"/>
    <w:rsid w:val="003A23C1"/>
    <w:rsid w:val="003A3DC4"/>
    <w:rsid w:val="003A452C"/>
    <w:rsid w:val="003A4E72"/>
    <w:rsid w:val="003A6A1C"/>
    <w:rsid w:val="003B00EE"/>
    <w:rsid w:val="003B1421"/>
    <w:rsid w:val="003B1C61"/>
    <w:rsid w:val="003B2BCC"/>
    <w:rsid w:val="003B61C8"/>
    <w:rsid w:val="003B6883"/>
    <w:rsid w:val="003C0907"/>
    <w:rsid w:val="003C1DB1"/>
    <w:rsid w:val="003C3273"/>
    <w:rsid w:val="003C5A6D"/>
    <w:rsid w:val="003C5C12"/>
    <w:rsid w:val="003C7ADC"/>
    <w:rsid w:val="003D16FF"/>
    <w:rsid w:val="003D29B7"/>
    <w:rsid w:val="003D399A"/>
    <w:rsid w:val="003D4503"/>
    <w:rsid w:val="003D5FC9"/>
    <w:rsid w:val="003D6AC8"/>
    <w:rsid w:val="003E13B5"/>
    <w:rsid w:val="003E13E7"/>
    <w:rsid w:val="003E1895"/>
    <w:rsid w:val="003E5BA7"/>
    <w:rsid w:val="003E747E"/>
    <w:rsid w:val="003E7787"/>
    <w:rsid w:val="003F0709"/>
    <w:rsid w:val="003F2DA4"/>
    <w:rsid w:val="003F30C1"/>
    <w:rsid w:val="003F6367"/>
    <w:rsid w:val="003F6B46"/>
    <w:rsid w:val="003F7B72"/>
    <w:rsid w:val="00402A87"/>
    <w:rsid w:val="004078F6"/>
    <w:rsid w:val="00413064"/>
    <w:rsid w:val="00413204"/>
    <w:rsid w:val="00415E05"/>
    <w:rsid w:val="004178E1"/>
    <w:rsid w:val="00420599"/>
    <w:rsid w:val="00421F73"/>
    <w:rsid w:val="004222CD"/>
    <w:rsid w:val="00424368"/>
    <w:rsid w:val="00424707"/>
    <w:rsid w:val="00424953"/>
    <w:rsid w:val="0042530A"/>
    <w:rsid w:val="00427622"/>
    <w:rsid w:val="00430710"/>
    <w:rsid w:val="00432458"/>
    <w:rsid w:val="00437C02"/>
    <w:rsid w:val="00442400"/>
    <w:rsid w:val="00443ADA"/>
    <w:rsid w:val="004444D3"/>
    <w:rsid w:val="0044491D"/>
    <w:rsid w:val="00444D77"/>
    <w:rsid w:val="00445102"/>
    <w:rsid w:val="00445695"/>
    <w:rsid w:val="00446D0B"/>
    <w:rsid w:val="0045023F"/>
    <w:rsid w:val="004514BD"/>
    <w:rsid w:val="00451B6D"/>
    <w:rsid w:val="004529E2"/>
    <w:rsid w:val="00454BD2"/>
    <w:rsid w:val="00455920"/>
    <w:rsid w:val="00460345"/>
    <w:rsid w:val="004608DE"/>
    <w:rsid w:val="00462824"/>
    <w:rsid w:val="00462D1D"/>
    <w:rsid w:val="00463E83"/>
    <w:rsid w:val="00471E1F"/>
    <w:rsid w:val="00472262"/>
    <w:rsid w:val="00472922"/>
    <w:rsid w:val="004735B8"/>
    <w:rsid w:val="004742C5"/>
    <w:rsid w:val="00474B60"/>
    <w:rsid w:val="00474B67"/>
    <w:rsid w:val="004763C0"/>
    <w:rsid w:val="00476D94"/>
    <w:rsid w:val="00477205"/>
    <w:rsid w:val="0048045F"/>
    <w:rsid w:val="004815B5"/>
    <w:rsid w:val="00482B29"/>
    <w:rsid w:val="004831A9"/>
    <w:rsid w:val="004860C9"/>
    <w:rsid w:val="00486E77"/>
    <w:rsid w:val="00487F30"/>
    <w:rsid w:val="00491A99"/>
    <w:rsid w:val="00492F36"/>
    <w:rsid w:val="0049701C"/>
    <w:rsid w:val="004A0F82"/>
    <w:rsid w:val="004A2218"/>
    <w:rsid w:val="004A2C46"/>
    <w:rsid w:val="004A32CA"/>
    <w:rsid w:val="004A621B"/>
    <w:rsid w:val="004A6C0C"/>
    <w:rsid w:val="004B0396"/>
    <w:rsid w:val="004B1052"/>
    <w:rsid w:val="004B1285"/>
    <w:rsid w:val="004B21E8"/>
    <w:rsid w:val="004B2F9B"/>
    <w:rsid w:val="004B3E4F"/>
    <w:rsid w:val="004B5C29"/>
    <w:rsid w:val="004B6A6A"/>
    <w:rsid w:val="004B7A57"/>
    <w:rsid w:val="004B7A5C"/>
    <w:rsid w:val="004C02D4"/>
    <w:rsid w:val="004C0CA6"/>
    <w:rsid w:val="004C1E5C"/>
    <w:rsid w:val="004C4F41"/>
    <w:rsid w:val="004C6100"/>
    <w:rsid w:val="004C712C"/>
    <w:rsid w:val="004D15F5"/>
    <w:rsid w:val="004D2E6A"/>
    <w:rsid w:val="004D4CF4"/>
    <w:rsid w:val="004D4E22"/>
    <w:rsid w:val="004D71C0"/>
    <w:rsid w:val="004D7F24"/>
    <w:rsid w:val="004E0A3E"/>
    <w:rsid w:val="004E3BA2"/>
    <w:rsid w:val="004E4404"/>
    <w:rsid w:val="004E60DC"/>
    <w:rsid w:val="004E617D"/>
    <w:rsid w:val="004E638F"/>
    <w:rsid w:val="004E6D2D"/>
    <w:rsid w:val="004E71DB"/>
    <w:rsid w:val="004F07D4"/>
    <w:rsid w:val="004F13C6"/>
    <w:rsid w:val="004F2156"/>
    <w:rsid w:val="004F3DB4"/>
    <w:rsid w:val="004F4760"/>
    <w:rsid w:val="004F56DB"/>
    <w:rsid w:val="004F56ED"/>
    <w:rsid w:val="004F5EE0"/>
    <w:rsid w:val="004F5F2A"/>
    <w:rsid w:val="004F7891"/>
    <w:rsid w:val="00502784"/>
    <w:rsid w:val="00503494"/>
    <w:rsid w:val="005043D6"/>
    <w:rsid w:val="0050498C"/>
    <w:rsid w:val="00504D5F"/>
    <w:rsid w:val="0050717C"/>
    <w:rsid w:val="00510755"/>
    <w:rsid w:val="00511801"/>
    <w:rsid w:val="00512EA9"/>
    <w:rsid w:val="00516A10"/>
    <w:rsid w:val="00517BDE"/>
    <w:rsid w:val="00517F81"/>
    <w:rsid w:val="00522DC7"/>
    <w:rsid w:val="00523236"/>
    <w:rsid w:val="00523C83"/>
    <w:rsid w:val="00525725"/>
    <w:rsid w:val="00526907"/>
    <w:rsid w:val="0052758B"/>
    <w:rsid w:val="00527D1C"/>
    <w:rsid w:val="005314B6"/>
    <w:rsid w:val="00531C64"/>
    <w:rsid w:val="0053229F"/>
    <w:rsid w:val="0053476F"/>
    <w:rsid w:val="00537588"/>
    <w:rsid w:val="00540855"/>
    <w:rsid w:val="005417AB"/>
    <w:rsid w:val="00542624"/>
    <w:rsid w:val="00542AE5"/>
    <w:rsid w:val="0054311A"/>
    <w:rsid w:val="0054464B"/>
    <w:rsid w:val="00544AFB"/>
    <w:rsid w:val="00544E65"/>
    <w:rsid w:val="00546B71"/>
    <w:rsid w:val="0054796F"/>
    <w:rsid w:val="00547CAA"/>
    <w:rsid w:val="00547DFC"/>
    <w:rsid w:val="005526EA"/>
    <w:rsid w:val="00552E55"/>
    <w:rsid w:val="00553294"/>
    <w:rsid w:val="0055355B"/>
    <w:rsid w:val="00553902"/>
    <w:rsid w:val="00554182"/>
    <w:rsid w:val="00554262"/>
    <w:rsid w:val="005542C8"/>
    <w:rsid w:val="00554627"/>
    <w:rsid w:val="005622A0"/>
    <w:rsid w:val="0056766D"/>
    <w:rsid w:val="00570605"/>
    <w:rsid w:val="005709DA"/>
    <w:rsid w:val="0057162A"/>
    <w:rsid w:val="0057548E"/>
    <w:rsid w:val="00583C04"/>
    <w:rsid w:val="00584F08"/>
    <w:rsid w:val="005859DB"/>
    <w:rsid w:val="00585EA9"/>
    <w:rsid w:val="00586952"/>
    <w:rsid w:val="00590485"/>
    <w:rsid w:val="00590E29"/>
    <w:rsid w:val="00590FCE"/>
    <w:rsid w:val="00591B38"/>
    <w:rsid w:val="00592FA0"/>
    <w:rsid w:val="005930EC"/>
    <w:rsid w:val="00593FAA"/>
    <w:rsid w:val="00595A16"/>
    <w:rsid w:val="00596DF3"/>
    <w:rsid w:val="005974FC"/>
    <w:rsid w:val="005A0F3A"/>
    <w:rsid w:val="005A16EF"/>
    <w:rsid w:val="005A1F87"/>
    <w:rsid w:val="005A379C"/>
    <w:rsid w:val="005A5BAA"/>
    <w:rsid w:val="005A6178"/>
    <w:rsid w:val="005A6D2E"/>
    <w:rsid w:val="005A7857"/>
    <w:rsid w:val="005B1064"/>
    <w:rsid w:val="005B4609"/>
    <w:rsid w:val="005B6077"/>
    <w:rsid w:val="005B7808"/>
    <w:rsid w:val="005B7A22"/>
    <w:rsid w:val="005C0089"/>
    <w:rsid w:val="005C0182"/>
    <w:rsid w:val="005C519D"/>
    <w:rsid w:val="005C6052"/>
    <w:rsid w:val="005C610D"/>
    <w:rsid w:val="005C6A51"/>
    <w:rsid w:val="005C6C3B"/>
    <w:rsid w:val="005D0AF2"/>
    <w:rsid w:val="005D0BF7"/>
    <w:rsid w:val="005D22A9"/>
    <w:rsid w:val="005D24D0"/>
    <w:rsid w:val="005D6E63"/>
    <w:rsid w:val="005E4A6E"/>
    <w:rsid w:val="005E5FEB"/>
    <w:rsid w:val="005E699A"/>
    <w:rsid w:val="005E716B"/>
    <w:rsid w:val="005F13BD"/>
    <w:rsid w:val="005F62EA"/>
    <w:rsid w:val="005F7151"/>
    <w:rsid w:val="00600555"/>
    <w:rsid w:val="00600709"/>
    <w:rsid w:val="006013ED"/>
    <w:rsid w:val="00602537"/>
    <w:rsid w:val="00602B0F"/>
    <w:rsid w:val="006033E7"/>
    <w:rsid w:val="00604DDC"/>
    <w:rsid w:val="0060522D"/>
    <w:rsid w:val="00605E9E"/>
    <w:rsid w:val="006071E8"/>
    <w:rsid w:val="00607934"/>
    <w:rsid w:val="00611DC3"/>
    <w:rsid w:val="00612FD9"/>
    <w:rsid w:val="00613C78"/>
    <w:rsid w:val="00616BE0"/>
    <w:rsid w:val="00617823"/>
    <w:rsid w:val="00621166"/>
    <w:rsid w:val="00621174"/>
    <w:rsid w:val="00621B35"/>
    <w:rsid w:val="00621EAF"/>
    <w:rsid w:val="00622775"/>
    <w:rsid w:val="006245E9"/>
    <w:rsid w:val="00624DBA"/>
    <w:rsid w:val="0062534C"/>
    <w:rsid w:val="0063117B"/>
    <w:rsid w:val="00631C81"/>
    <w:rsid w:val="0063388C"/>
    <w:rsid w:val="006339D2"/>
    <w:rsid w:val="00633B38"/>
    <w:rsid w:val="00633E36"/>
    <w:rsid w:val="00634BCD"/>
    <w:rsid w:val="006362DD"/>
    <w:rsid w:val="00637319"/>
    <w:rsid w:val="00637889"/>
    <w:rsid w:val="0064081E"/>
    <w:rsid w:val="00646E04"/>
    <w:rsid w:val="00651ACE"/>
    <w:rsid w:val="00654699"/>
    <w:rsid w:val="00655004"/>
    <w:rsid w:val="0065577D"/>
    <w:rsid w:val="00657F99"/>
    <w:rsid w:val="00660A01"/>
    <w:rsid w:val="00662FDA"/>
    <w:rsid w:val="006649BE"/>
    <w:rsid w:val="00665815"/>
    <w:rsid w:val="006660CC"/>
    <w:rsid w:val="00667568"/>
    <w:rsid w:val="0067027F"/>
    <w:rsid w:val="00670E6C"/>
    <w:rsid w:val="006754F1"/>
    <w:rsid w:val="0067594D"/>
    <w:rsid w:val="0067687E"/>
    <w:rsid w:val="00677ADF"/>
    <w:rsid w:val="0068191B"/>
    <w:rsid w:val="00681ABE"/>
    <w:rsid w:val="00682DA3"/>
    <w:rsid w:val="00684204"/>
    <w:rsid w:val="00690124"/>
    <w:rsid w:val="00691FD5"/>
    <w:rsid w:val="00693251"/>
    <w:rsid w:val="00693C9A"/>
    <w:rsid w:val="006959EB"/>
    <w:rsid w:val="00696E9C"/>
    <w:rsid w:val="006A37E2"/>
    <w:rsid w:val="006A61B8"/>
    <w:rsid w:val="006A6936"/>
    <w:rsid w:val="006B346F"/>
    <w:rsid w:val="006B3952"/>
    <w:rsid w:val="006B4736"/>
    <w:rsid w:val="006B534E"/>
    <w:rsid w:val="006B5EDE"/>
    <w:rsid w:val="006B64C7"/>
    <w:rsid w:val="006B6B0F"/>
    <w:rsid w:val="006B7C16"/>
    <w:rsid w:val="006C0243"/>
    <w:rsid w:val="006C0496"/>
    <w:rsid w:val="006C24DD"/>
    <w:rsid w:val="006C282B"/>
    <w:rsid w:val="006C39D3"/>
    <w:rsid w:val="006C7C1D"/>
    <w:rsid w:val="006D0DDA"/>
    <w:rsid w:val="006D25EC"/>
    <w:rsid w:val="006D29D1"/>
    <w:rsid w:val="006D2E30"/>
    <w:rsid w:val="006D3ABA"/>
    <w:rsid w:val="006D763E"/>
    <w:rsid w:val="006D7C86"/>
    <w:rsid w:val="006E0242"/>
    <w:rsid w:val="006E36A0"/>
    <w:rsid w:val="006E3B14"/>
    <w:rsid w:val="006E3D98"/>
    <w:rsid w:val="006E65D5"/>
    <w:rsid w:val="006E66F3"/>
    <w:rsid w:val="006F066E"/>
    <w:rsid w:val="006F1388"/>
    <w:rsid w:val="006F1406"/>
    <w:rsid w:val="006F1742"/>
    <w:rsid w:val="006F1A91"/>
    <w:rsid w:val="006F3E4E"/>
    <w:rsid w:val="006F45FE"/>
    <w:rsid w:val="006F500D"/>
    <w:rsid w:val="006F6356"/>
    <w:rsid w:val="006F67DA"/>
    <w:rsid w:val="00701387"/>
    <w:rsid w:val="00701EE3"/>
    <w:rsid w:val="00703D8C"/>
    <w:rsid w:val="007049EC"/>
    <w:rsid w:val="00704AF4"/>
    <w:rsid w:val="00707AFD"/>
    <w:rsid w:val="0071000D"/>
    <w:rsid w:val="007101E3"/>
    <w:rsid w:val="00716A4E"/>
    <w:rsid w:val="007174EB"/>
    <w:rsid w:val="00722774"/>
    <w:rsid w:val="0072290E"/>
    <w:rsid w:val="007253BB"/>
    <w:rsid w:val="00726C2D"/>
    <w:rsid w:val="007271E4"/>
    <w:rsid w:val="00733FC8"/>
    <w:rsid w:val="0073463B"/>
    <w:rsid w:val="00736BE4"/>
    <w:rsid w:val="00737406"/>
    <w:rsid w:val="00737899"/>
    <w:rsid w:val="007402DC"/>
    <w:rsid w:val="00740520"/>
    <w:rsid w:val="0074482E"/>
    <w:rsid w:val="00746048"/>
    <w:rsid w:val="0075068B"/>
    <w:rsid w:val="00755EE3"/>
    <w:rsid w:val="0076348A"/>
    <w:rsid w:val="007637AC"/>
    <w:rsid w:val="0076394E"/>
    <w:rsid w:val="0076526B"/>
    <w:rsid w:val="00766CB5"/>
    <w:rsid w:val="00770E42"/>
    <w:rsid w:val="007716F9"/>
    <w:rsid w:val="00772523"/>
    <w:rsid w:val="0077261F"/>
    <w:rsid w:val="00774A16"/>
    <w:rsid w:val="00775CC3"/>
    <w:rsid w:val="00784EAA"/>
    <w:rsid w:val="00785747"/>
    <w:rsid w:val="00787911"/>
    <w:rsid w:val="00787B53"/>
    <w:rsid w:val="00790C01"/>
    <w:rsid w:val="00790F84"/>
    <w:rsid w:val="00791314"/>
    <w:rsid w:val="00792886"/>
    <w:rsid w:val="00793D04"/>
    <w:rsid w:val="00794394"/>
    <w:rsid w:val="00797C51"/>
    <w:rsid w:val="007A170D"/>
    <w:rsid w:val="007A18E3"/>
    <w:rsid w:val="007A3A9C"/>
    <w:rsid w:val="007A7254"/>
    <w:rsid w:val="007A7753"/>
    <w:rsid w:val="007B11D5"/>
    <w:rsid w:val="007B171C"/>
    <w:rsid w:val="007B33A8"/>
    <w:rsid w:val="007B4497"/>
    <w:rsid w:val="007C0710"/>
    <w:rsid w:val="007C2295"/>
    <w:rsid w:val="007C29AE"/>
    <w:rsid w:val="007C3304"/>
    <w:rsid w:val="007C3A49"/>
    <w:rsid w:val="007C589B"/>
    <w:rsid w:val="007C5CDE"/>
    <w:rsid w:val="007C5D21"/>
    <w:rsid w:val="007C6F40"/>
    <w:rsid w:val="007D1F97"/>
    <w:rsid w:val="007D4A20"/>
    <w:rsid w:val="007D5AE4"/>
    <w:rsid w:val="007D6633"/>
    <w:rsid w:val="007D7981"/>
    <w:rsid w:val="007E1625"/>
    <w:rsid w:val="007E4657"/>
    <w:rsid w:val="007E6F8C"/>
    <w:rsid w:val="007F2AC4"/>
    <w:rsid w:val="007F2F82"/>
    <w:rsid w:val="007F36B6"/>
    <w:rsid w:val="007F3798"/>
    <w:rsid w:val="007F3F23"/>
    <w:rsid w:val="007F413E"/>
    <w:rsid w:val="007F5E7B"/>
    <w:rsid w:val="008001AD"/>
    <w:rsid w:val="008020BC"/>
    <w:rsid w:val="008021AD"/>
    <w:rsid w:val="00813070"/>
    <w:rsid w:val="0081725E"/>
    <w:rsid w:val="00821189"/>
    <w:rsid w:val="00822854"/>
    <w:rsid w:val="00823718"/>
    <w:rsid w:val="008239BC"/>
    <w:rsid w:val="0082616D"/>
    <w:rsid w:val="00827CAA"/>
    <w:rsid w:val="00830309"/>
    <w:rsid w:val="0083182C"/>
    <w:rsid w:val="0083288E"/>
    <w:rsid w:val="008356F4"/>
    <w:rsid w:val="008376AF"/>
    <w:rsid w:val="008412C2"/>
    <w:rsid w:val="0084186A"/>
    <w:rsid w:val="0084191A"/>
    <w:rsid w:val="00841B40"/>
    <w:rsid w:val="00843EE0"/>
    <w:rsid w:val="00846F21"/>
    <w:rsid w:val="00850F33"/>
    <w:rsid w:val="0085118A"/>
    <w:rsid w:val="00852F3A"/>
    <w:rsid w:val="008542E5"/>
    <w:rsid w:val="0086099D"/>
    <w:rsid w:val="00860F47"/>
    <w:rsid w:val="00861606"/>
    <w:rsid w:val="008618EB"/>
    <w:rsid w:val="00861BD1"/>
    <w:rsid w:val="00861F86"/>
    <w:rsid w:val="0086462F"/>
    <w:rsid w:val="008661F8"/>
    <w:rsid w:val="0086783B"/>
    <w:rsid w:val="0087076F"/>
    <w:rsid w:val="008713E9"/>
    <w:rsid w:val="0087188C"/>
    <w:rsid w:val="00871B2D"/>
    <w:rsid w:val="00873CD3"/>
    <w:rsid w:val="0088005F"/>
    <w:rsid w:val="008821E4"/>
    <w:rsid w:val="008828DF"/>
    <w:rsid w:val="00882EF7"/>
    <w:rsid w:val="008832BC"/>
    <w:rsid w:val="008851EA"/>
    <w:rsid w:val="008871D0"/>
    <w:rsid w:val="0088735C"/>
    <w:rsid w:val="008878AD"/>
    <w:rsid w:val="00890FF4"/>
    <w:rsid w:val="008915F2"/>
    <w:rsid w:val="0089221A"/>
    <w:rsid w:val="0089242D"/>
    <w:rsid w:val="008A008F"/>
    <w:rsid w:val="008A0FFE"/>
    <w:rsid w:val="008A1C31"/>
    <w:rsid w:val="008A2537"/>
    <w:rsid w:val="008A35B1"/>
    <w:rsid w:val="008A35B6"/>
    <w:rsid w:val="008A3734"/>
    <w:rsid w:val="008A7450"/>
    <w:rsid w:val="008A7A2B"/>
    <w:rsid w:val="008B1646"/>
    <w:rsid w:val="008B22C6"/>
    <w:rsid w:val="008B6D91"/>
    <w:rsid w:val="008C0571"/>
    <w:rsid w:val="008C132F"/>
    <w:rsid w:val="008C1CAE"/>
    <w:rsid w:val="008C2131"/>
    <w:rsid w:val="008C2FFC"/>
    <w:rsid w:val="008C3522"/>
    <w:rsid w:val="008C3527"/>
    <w:rsid w:val="008C3CBE"/>
    <w:rsid w:val="008C5FD2"/>
    <w:rsid w:val="008C6666"/>
    <w:rsid w:val="008D1760"/>
    <w:rsid w:val="008E01C5"/>
    <w:rsid w:val="008E09AC"/>
    <w:rsid w:val="008E12A5"/>
    <w:rsid w:val="008E2C56"/>
    <w:rsid w:val="008E3609"/>
    <w:rsid w:val="008E3D17"/>
    <w:rsid w:val="008E41F5"/>
    <w:rsid w:val="008E4A4E"/>
    <w:rsid w:val="008E594A"/>
    <w:rsid w:val="008E6293"/>
    <w:rsid w:val="008E7D70"/>
    <w:rsid w:val="008F1A31"/>
    <w:rsid w:val="008F1CAE"/>
    <w:rsid w:val="008F2B2C"/>
    <w:rsid w:val="008F453F"/>
    <w:rsid w:val="008F67C4"/>
    <w:rsid w:val="00905EBF"/>
    <w:rsid w:val="00906A36"/>
    <w:rsid w:val="00907EB8"/>
    <w:rsid w:val="009100A1"/>
    <w:rsid w:val="00910805"/>
    <w:rsid w:val="00910CF7"/>
    <w:rsid w:val="009138B6"/>
    <w:rsid w:val="009166F4"/>
    <w:rsid w:val="00917184"/>
    <w:rsid w:val="009207F0"/>
    <w:rsid w:val="009220EF"/>
    <w:rsid w:val="0092220E"/>
    <w:rsid w:val="00923967"/>
    <w:rsid w:val="0092401E"/>
    <w:rsid w:val="009246E7"/>
    <w:rsid w:val="009264B2"/>
    <w:rsid w:val="00926C8D"/>
    <w:rsid w:val="009275CF"/>
    <w:rsid w:val="009276BC"/>
    <w:rsid w:val="009302E3"/>
    <w:rsid w:val="00932AAF"/>
    <w:rsid w:val="009331DF"/>
    <w:rsid w:val="00934CDE"/>
    <w:rsid w:val="00935BC7"/>
    <w:rsid w:val="00941DD3"/>
    <w:rsid w:val="009429B0"/>
    <w:rsid w:val="009440D4"/>
    <w:rsid w:val="00944FD4"/>
    <w:rsid w:val="00945349"/>
    <w:rsid w:val="00947C6C"/>
    <w:rsid w:val="00950EA0"/>
    <w:rsid w:val="00951A50"/>
    <w:rsid w:val="00954898"/>
    <w:rsid w:val="009550AB"/>
    <w:rsid w:val="00956CF7"/>
    <w:rsid w:val="00957091"/>
    <w:rsid w:val="009624B0"/>
    <w:rsid w:val="00962617"/>
    <w:rsid w:val="00965F2D"/>
    <w:rsid w:val="00966A8F"/>
    <w:rsid w:val="00967AEE"/>
    <w:rsid w:val="0097259C"/>
    <w:rsid w:val="0097278E"/>
    <w:rsid w:val="0097293D"/>
    <w:rsid w:val="00972F8C"/>
    <w:rsid w:val="0097302D"/>
    <w:rsid w:val="0097361A"/>
    <w:rsid w:val="009758B0"/>
    <w:rsid w:val="00982975"/>
    <w:rsid w:val="00983425"/>
    <w:rsid w:val="00985AA5"/>
    <w:rsid w:val="009873FA"/>
    <w:rsid w:val="00992ACC"/>
    <w:rsid w:val="009934A9"/>
    <w:rsid w:val="00994188"/>
    <w:rsid w:val="009958BD"/>
    <w:rsid w:val="009965ED"/>
    <w:rsid w:val="009A1A59"/>
    <w:rsid w:val="009A2743"/>
    <w:rsid w:val="009A2BEB"/>
    <w:rsid w:val="009A2CD7"/>
    <w:rsid w:val="009A41CC"/>
    <w:rsid w:val="009A578B"/>
    <w:rsid w:val="009A6019"/>
    <w:rsid w:val="009A65E2"/>
    <w:rsid w:val="009A6DB3"/>
    <w:rsid w:val="009B04B4"/>
    <w:rsid w:val="009B502C"/>
    <w:rsid w:val="009B5EFC"/>
    <w:rsid w:val="009B6ED0"/>
    <w:rsid w:val="009B7388"/>
    <w:rsid w:val="009C0FE6"/>
    <w:rsid w:val="009C106E"/>
    <w:rsid w:val="009C14BC"/>
    <w:rsid w:val="009C18F9"/>
    <w:rsid w:val="009C4351"/>
    <w:rsid w:val="009D0859"/>
    <w:rsid w:val="009D1D73"/>
    <w:rsid w:val="009D2325"/>
    <w:rsid w:val="009D237B"/>
    <w:rsid w:val="009D484E"/>
    <w:rsid w:val="009D4B52"/>
    <w:rsid w:val="009D540B"/>
    <w:rsid w:val="009D5773"/>
    <w:rsid w:val="009D69AB"/>
    <w:rsid w:val="009D7B74"/>
    <w:rsid w:val="009E4655"/>
    <w:rsid w:val="009E4A02"/>
    <w:rsid w:val="009E64C6"/>
    <w:rsid w:val="009E6B69"/>
    <w:rsid w:val="009F067B"/>
    <w:rsid w:val="009F1827"/>
    <w:rsid w:val="009F30FB"/>
    <w:rsid w:val="009F312A"/>
    <w:rsid w:val="009F34B3"/>
    <w:rsid w:val="009F408B"/>
    <w:rsid w:val="009F4A71"/>
    <w:rsid w:val="009F5569"/>
    <w:rsid w:val="009F5EC3"/>
    <w:rsid w:val="00A000FC"/>
    <w:rsid w:val="00A01DF8"/>
    <w:rsid w:val="00A02CFB"/>
    <w:rsid w:val="00A03E54"/>
    <w:rsid w:val="00A0433C"/>
    <w:rsid w:val="00A043B3"/>
    <w:rsid w:val="00A050C2"/>
    <w:rsid w:val="00A0598C"/>
    <w:rsid w:val="00A05D4E"/>
    <w:rsid w:val="00A10EEC"/>
    <w:rsid w:val="00A11236"/>
    <w:rsid w:val="00A11296"/>
    <w:rsid w:val="00A120FB"/>
    <w:rsid w:val="00A137B3"/>
    <w:rsid w:val="00A14FAF"/>
    <w:rsid w:val="00A173CE"/>
    <w:rsid w:val="00A201A6"/>
    <w:rsid w:val="00A239F8"/>
    <w:rsid w:val="00A3027C"/>
    <w:rsid w:val="00A31DE4"/>
    <w:rsid w:val="00A336CD"/>
    <w:rsid w:val="00A33F8E"/>
    <w:rsid w:val="00A3464B"/>
    <w:rsid w:val="00A35D8D"/>
    <w:rsid w:val="00A360D5"/>
    <w:rsid w:val="00A369DC"/>
    <w:rsid w:val="00A37572"/>
    <w:rsid w:val="00A37A89"/>
    <w:rsid w:val="00A426D6"/>
    <w:rsid w:val="00A435EF"/>
    <w:rsid w:val="00A47B6B"/>
    <w:rsid w:val="00A47BF3"/>
    <w:rsid w:val="00A50B00"/>
    <w:rsid w:val="00A50C44"/>
    <w:rsid w:val="00A50F18"/>
    <w:rsid w:val="00A510A5"/>
    <w:rsid w:val="00A52077"/>
    <w:rsid w:val="00A5209F"/>
    <w:rsid w:val="00A54515"/>
    <w:rsid w:val="00A558B6"/>
    <w:rsid w:val="00A61A71"/>
    <w:rsid w:val="00A63689"/>
    <w:rsid w:val="00A67B13"/>
    <w:rsid w:val="00A67B46"/>
    <w:rsid w:val="00A70976"/>
    <w:rsid w:val="00A73905"/>
    <w:rsid w:val="00A73BED"/>
    <w:rsid w:val="00A73BF9"/>
    <w:rsid w:val="00A76D89"/>
    <w:rsid w:val="00A773B9"/>
    <w:rsid w:val="00A80D7F"/>
    <w:rsid w:val="00A87823"/>
    <w:rsid w:val="00A91843"/>
    <w:rsid w:val="00A91DCD"/>
    <w:rsid w:val="00A92369"/>
    <w:rsid w:val="00A92627"/>
    <w:rsid w:val="00A9384B"/>
    <w:rsid w:val="00A93F78"/>
    <w:rsid w:val="00A941DB"/>
    <w:rsid w:val="00A96285"/>
    <w:rsid w:val="00A96BE5"/>
    <w:rsid w:val="00AA0049"/>
    <w:rsid w:val="00AA09D9"/>
    <w:rsid w:val="00AA37D0"/>
    <w:rsid w:val="00AA4275"/>
    <w:rsid w:val="00AA6525"/>
    <w:rsid w:val="00AB12DB"/>
    <w:rsid w:val="00AB2689"/>
    <w:rsid w:val="00AB2FD5"/>
    <w:rsid w:val="00AB4549"/>
    <w:rsid w:val="00AB5474"/>
    <w:rsid w:val="00AB5965"/>
    <w:rsid w:val="00AB5D19"/>
    <w:rsid w:val="00AB67EA"/>
    <w:rsid w:val="00AB7F0D"/>
    <w:rsid w:val="00AC166F"/>
    <w:rsid w:val="00AC1D20"/>
    <w:rsid w:val="00AC2B82"/>
    <w:rsid w:val="00AD024D"/>
    <w:rsid w:val="00AD1E6F"/>
    <w:rsid w:val="00AD3721"/>
    <w:rsid w:val="00AD52CC"/>
    <w:rsid w:val="00AD7E0C"/>
    <w:rsid w:val="00AE08EB"/>
    <w:rsid w:val="00AE235F"/>
    <w:rsid w:val="00AE2DD4"/>
    <w:rsid w:val="00AE3F58"/>
    <w:rsid w:val="00AE4467"/>
    <w:rsid w:val="00AE44D7"/>
    <w:rsid w:val="00AE4849"/>
    <w:rsid w:val="00AE50AA"/>
    <w:rsid w:val="00AE56C3"/>
    <w:rsid w:val="00AF1583"/>
    <w:rsid w:val="00AF1C17"/>
    <w:rsid w:val="00AF4B17"/>
    <w:rsid w:val="00AF55B8"/>
    <w:rsid w:val="00AF76A0"/>
    <w:rsid w:val="00B00251"/>
    <w:rsid w:val="00B006C4"/>
    <w:rsid w:val="00B006D9"/>
    <w:rsid w:val="00B009DD"/>
    <w:rsid w:val="00B01DB1"/>
    <w:rsid w:val="00B01EE9"/>
    <w:rsid w:val="00B026CF"/>
    <w:rsid w:val="00B0401C"/>
    <w:rsid w:val="00B047BD"/>
    <w:rsid w:val="00B04B5D"/>
    <w:rsid w:val="00B05F3C"/>
    <w:rsid w:val="00B066F1"/>
    <w:rsid w:val="00B07691"/>
    <w:rsid w:val="00B146E7"/>
    <w:rsid w:val="00B14ACB"/>
    <w:rsid w:val="00B15B6A"/>
    <w:rsid w:val="00B23B5D"/>
    <w:rsid w:val="00B30608"/>
    <w:rsid w:val="00B3230F"/>
    <w:rsid w:val="00B3263E"/>
    <w:rsid w:val="00B32B50"/>
    <w:rsid w:val="00B34DC1"/>
    <w:rsid w:val="00B35CA2"/>
    <w:rsid w:val="00B40A4F"/>
    <w:rsid w:val="00B41CF4"/>
    <w:rsid w:val="00B42779"/>
    <w:rsid w:val="00B42BDB"/>
    <w:rsid w:val="00B43C1A"/>
    <w:rsid w:val="00B47303"/>
    <w:rsid w:val="00B52B59"/>
    <w:rsid w:val="00B53766"/>
    <w:rsid w:val="00B5642E"/>
    <w:rsid w:val="00B57292"/>
    <w:rsid w:val="00B6090B"/>
    <w:rsid w:val="00B619FA"/>
    <w:rsid w:val="00B61DBF"/>
    <w:rsid w:val="00B62698"/>
    <w:rsid w:val="00B63696"/>
    <w:rsid w:val="00B63A59"/>
    <w:rsid w:val="00B64F24"/>
    <w:rsid w:val="00B65EB3"/>
    <w:rsid w:val="00B66B4E"/>
    <w:rsid w:val="00B704DA"/>
    <w:rsid w:val="00B718E2"/>
    <w:rsid w:val="00B77E71"/>
    <w:rsid w:val="00B810BE"/>
    <w:rsid w:val="00B815B1"/>
    <w:rsid w:val="00B8534E"/>
    <w:rsid w:val="00B86A34"/>
    <w:rsid w:val="00B871FC"/>
    <w:rsid w:val="00B90166"/>
    <w:rsid w:val="00B908E2"/>
    <w:rsid w:val="00B92B3B"/>
    <w:rsid w:val="00B9512D"/>
    <w:rsid w:val="00B959EC"/>
    <w:rsid w:val="00BA010F"/>
    <w:rsid w:val="00BA1514"/>
    <w:rsid w:val="00BA19E4"/>
    <w:rsid w:val="00BA46CF"/>
    <w:rsid w:val="00BB119D"/>
    <w:rsid w:val="00BB31DC"/>
    <w:rsid w:val="00BB458D"/>
    <w:rsid w:val="00BB51A7"/>
    <w:rsid w:val="00BB616E"/>
    <w:rsid w:val="00BB74B0"/>
    <w:rsid w:val="00BC3806"/>
    <w:rsid w:val="00BC5CC0"/>
    <w:rsid w:val="00BD0004"/>
    <w:rsid w:val="00BD2526"/>
    <w:rsid w:val="00BD30D9"/>
    <w:rsid w:val="00BD7420"/>
    <w:rsid w:val="00BE067B"/>
    <w:rsid w:val="00BE0B37"/>
    <w:rsid w:val="00BE0D65"/>
    <w:rsid w:val="00BE19DC"/>
    <w:rsid w:val="00BF0110"/>
    <w:rsid w:val="00BF09A9"/>
    <w:rsid w:val="00BF2A7E"/>
    <w:rsid w:val="00BF46D9"/>
    <w:rsid w:val="00BF4BBF"/>
    <w:rsid w:val="00BF5178"/>
    <w:rsid w:val="00BF6097"/>
    <w:rsid w:val="00BF766E"/>
    <w:rsid w:val="00C020B6"/>
    <w:rsid w:val="00C02F41"/>
    <w:rsid w:val="00C03517"/>
    <w:rsid w:val="00C03686"/>
    <w:rsid w:val="00C03DC3"/>
    <w:rsid w:val="00C06FF5"/>
    <w:rsid w:val="00C106DB"/>
    <w:rsid w:val="00C10C52"/>
    <w:rsid w:val="00C12BA4"/>
    <w:rsid w:val="00C1382B"/>
    <w:rsid w:val="00C14745"/>
    <w:rsid w:val="00C15241"/>
    <w:rsid w:val="00C15E9D"/>
    <w:rsid w:val="00C207AD"/>
    <w:rsid w:val="00C21EFA"/>
    <w:rsid w:val="00C265FA"/>
    <w:rsid w:val="00C26CA6"/>
    <w:rsid w:val="00C27B7A"/>
    <w:rsid w:val="00C3024D"/>
    <w:rsid w:val="00C309FF"/>
    <w:rsid w:val="00C30B79"/>
    <w:rsid w:val="00C32030"/>
    <w:rsid w:val="00C3262C"/>
    <w:rsid w:val="00C32A31"/>
    <w:rsid w:val="00C33B27"/>
    <w:rsid w:val="00C357D8"/>
    <w:rsid w:val="00C36A1C"/>
    <w:rsid w:val="00C409FF"/>
    <w:rsid w:val="00C40FFD"/>
    <w:rsid w:val="00C4151B"/>
    <w:rsid w:val="00C42C1D"/>
    <w:rsid w:val="00C4327B"/>
    <w:rsid w:val="00C43967"/>
    <w:rsid w:val="00C44080"/>
    <w:rsid w:val="00C441A7"/>
    <w:rsid w:val="00C454E9"/>
    <w:rsid w:val="00C461E9"/>
    <w:rsid w:val="00C500DC"/>
    <w:rsid w:val="00C50F9C"/>
    <w:rsid w:val="00C5357B"/>
    <w:rsid w:val="00C54C2F"/>
    <w:rsid w:val="00C556DD"/>
    <w:rsid w:val="00C60272"/>
    <w:rsid w:val="00C632C1"/>
    <w:rsid w:val="00C650BD"/>
    <w:rsid w:val="00C668A1"/>
    <w:rsid w:val="00C70580"/>
    <w:rsid w:val="00C7083F"/>
    <w:rsid w:val="00C70CB9"/>
    <w:rsid w:val="00C70F1B"/>
    <w:rsid w:val="00C711E3"/>
    <w:rsid w:val="00C71ED7"/>
    <w:rsid w:val="00C73D0B"/>
    <w:rsid w:val="00C814F7"/>
    <w:rsid w:val="00C822F7"/>
    <w:rsid w:val="00C82434"/>
    <w:rsid w:val="00C833C4"/>
    <w:rsid w:val="00C849E0"/>
    <w:rsid w:val="00C85312"/>
    <w:rsid w:val="00C857F3"/>
    <w:rsid w:val="00C860A8"/>
    <w:rsid w:val="00C90D15"/>
    <w:rsid w:val="00C9266F"/>
    <w:rsid w:val="00C9351D"/>
    <w:rsid w:val="00C93F4A"/>
    <w:rsid w:val="00C9535C"/>
    <w:rsid w:val="00C95D88"/>
    <w:rsid w:val="00C96FFC"/>
    <w:rsid w:val="00C970A4"/>
    <w:rsid w:val="00C97691"/>
    <w:rsid w:val="00CA2D84"/>
    <w:rsid w:val="00CA48A0"/>
    <w:rsid w:val="00CA6151"/>
    <w:rsid w:val="00CA7545"/>
    <w:rsid w:val="00CB155E"/>
    <w:rsid w:val="00CB275D"/>
    <w:rsid w:val="00CB3B28"/>
    <w:rsid w:val="00CB3F04"/>
    <w:rsid w:val="00CB524E"/>
    <w:rsid w:val="00CC0F19"/>
    <w:rsid w:val="00CC1CE5"/>
    <w:rsid w:val="00CC2A82"/>
    <w:rsid w:val="00CC38FD"/>
    <w:rsid w:val="00CC7AAB"/>
    <w:rsid w:val="00CD0124"/>
    <w:rsid w:val="00CD0333"/>
    <w:rsid w:val="00CD1216"/>
    <w:rsid w:val="00CD225C"/>
    <w:rsid w:val="00CD2C20"/>
    <w:rsid w:val="00CD31B4"/>
    <w:rsid w:val="00CD354A"/>
    <w:rsid w:val="00CD39C8"/>
    <w:rsid w:val="00CD3AE2"/>
    <w:rsid w:val="00CD3F98"/>
    <w:rsid w:val="00CD6846"/>
    <w:rsid w:val="00CE136C"/>
    <w:rsid w:val="00CE3CEC"/>
    <w:rsid w:val="00CE4ECF"/>
    <w:rsid w:val="00CE5F1C"/>
    <w:rsid w:val="00CE6DD2"/>
    <w:rsid w:val="00CE7380"/>
    <w:rsid w:val="00CE7C2C"/>
    <w:rsid w:val="00CF0784"/>
    <w:rsid w:val="00CF1722"/>
    <w:rsid w:val="00CF29BD"/>
    <w:rsid w:val="00CF3698"/>
    <w:rsid w:val="00CF4216"/>
    <w:rsid w:val="00CF472C"/>
    <w:rsid w:val="00CF5552"/>
    <w:rsid w:val="00CF590E"/>
    <w:rsid w:val="00CF641A"/>
    <w:rsid w:val="00CF7957"/>
    <w:rsid w:val="00D00529"/>
    <w:rsid w:val="00D00C22"/>
    <w:rsid w:val="00D04078"/>
    <w:rsid w:val="00D04832"/>
    <w:rsid w:val="00D06D85"/>
    <w:rsid w:val="00D13F13"/>
    <w:rsid w:val="00D15199"/>
    <w:rsid w:val="00D156C6"/>
    <w:rsid w:val="00D16613"/>
    <w:rsid w:val="00D174A7"/>
    <w:rsid w:val="00D2011F"/>
    <w:rsid w:val="00D22272"/>
    <w:rsid w:val="00D22FD3"/>
    <w:rsid w:val="00D23C09"/>
    <w:rsid w:val="00D24F43"/>
    <w:rsid w:val="00D2645D"/>
    <w:rsid w:val="00D30288"/>
    <w:rsid w:val="00D30371"/>
    <w:rsid w:val="00D32517"/>
    <w:rsid w:val="00D33EFF"/>
    <w:rsid w:val="00D36E54"/>
    <w:rsid w:val="00D410DA"/>
    <w:rsid w:val="00D4236F"/>
    <w:rsid w:val="00D426AC"/>
    <w:rsid w:val="00D4546E"/>
    <w:rsid w:val="00D45F0F"/>
    <w:rsid w:val="00D470BD"/>
    <w:rsid w:val="00D47C8A"/>
    <w:rsid w:val="00D47CFD"/>
    <w:rsid w:val="00D51A7A"/>
    <w:rsid w:val="00D55A40"/>
    <w:rsid w:val="00D57391"/>
    <w:rsid w:val="00D57CBC"/>
    <w:rsid w:val="00D61D22"/>
    <w:rsid w:val="00D62CC0"/>
    <w:rsid w:val="00D63306"/>
    <w:rsid w:val="00D63B60"/>
    <w:rsid w:val="00D64430"/>
    <w:rsid w:val="00D66765"/>
    <w:rsid w:val="00D6689E"/>
    <w:rsid w:val="00D70FAD"/>
    <w:rsid w:val="00D71046"/>
    <w:rsid w:val="00D75D97"/>
    <w:rsid w:val="00D82BED"/>
    <w:rsid w:val="00D843FC"/>
    <w:rsid w:val="00D86742"/>
    <w:rsid w:val="00D8723D"/>
    <w:rsid w:val="00D90E2E"/>
    <w:rsid w:val="00D915C6"/>
    <w:rsid w:val="00D93013"/>
    <w:rsid w:val="00D93A13"/>
    <w:rsid w:val="00D975FF"/>
    <w:rsid w:val="00DA1718"/>
    <w:rsid w:val="00DA21B7"/>
    <w:rsid w:val="00DA2691"/>
    <w:rsid w:val="00DA2840"/>
    <w:rsid w:val="00DA2889"/>
    <w:rsid w:val="00DA295B"/>
    <w:rsid w:val="00DA3B43"/>
    <w:rsid w:val="00DA3F21"/>
    <w:rsid w:val="00DB0162"/>
    <w:rsid w:val="00DB0534"/>
    <w:rsid w:val="00DB21D7"/>
    <w:rsid w:val="00DB4E6F"/>
    <w:rsid w:val="00DB4EC9"/>
    <w:rsid w:val="00DB6CD2"/>
    <w:rsid w:val="00DC17F1"/>
    <w:rsid w:val="00DC4121"/>
    <w:rsid w:val="00DD1EAD"/>
    <w:rsid w:val="00DD3E59"/>
    <w:rsid w:val="00DD3FBF"/>
    <w:rsid w:val="00DD703A"/>
    <w:rsid w:val="00DE07CA"/>
    <w:rsid w:val="00DE1192"/>
    <w:rsid w:val="00DE6345"/>
    <w:rsid w:val="00DF0885"/>
    <w:rsid w:val="00DF0C8D"/>
    <w:rsid w:val="00DF1171"/>
    <w:rsid w:val="00DF5424"/>
    <w:rsid w:val="00DF6FC5"/>
    <w:rsid w:val="00DF7FB9"/>
    <w:rsid w:val="00E03A0E"/>
    <w:rsid w:val="00E04CE8"/>
    <w:rsid w:val="00E05309"/>
    <w:rsid w:val="00E05566"/>
    <w:rsid w:val="00E06B94"/>
    <w:rsid w:val="00E10ECF"/>
    <w:rsid w:val="00E157EB"/>
    <w:rsid w:val="00E15929"/>
    <w:rsid w:val="00E15D96"/>
    <w:rsid w:val="00E16FA3"/>
    <w:rsid w:val="00E20007"/>
    <w:rsid w:val="00E22342"/>
    <w:rsid w:val="00E23B35"/>
    <w:rsid w:val="00E24C0A"/>
    <w:rsid w:val="00E261E4"/>
    <w:rsid w:val="00E273D8"/>
    <w:rsid w:val="00E27CC7"/>
    <w:rsid w:val="00E30825"/>
    <w:rsid w:val="00E30986"/>
    <w:rsid w:val="00E317DD"/>
    <w:rsid w:val="00E339FC"/>
    <w:rsid w:val="00E340E2"/>
    <w:rsid w:val="00E35C5A"/>
    <w:rsid w:val="00E37D9B"/>
    <w:rsid w:val="00E44065"/>
    <w:rsid w:val="00E465F9"/>
    <w:rsid w:val="00E5113B"/>
    <w:rsid w:val="00E53927"/>
    <w:rsid w:val="00E54094"/>
    <w:rsid w:val="00E54F2C"/>
    <w:rsid w:val="00E5613C"/>
    <w:rsid w:val="00E56172"/>
    <w:rsid w:val="00E56ACF"/>
    <w:rsid w:val="00E5769E"/>
    <w:rsid w:val="00E6012C"/>
    <w:rsid w:val="00E60361"/>
    <w:rsid w:val="00E61AE6"/>
    <w:rsid w:val="00E632EE"/>
    <w:rsid w:val="00E6538E"/>
    <w:rsid w:val="00E67174"/>
    <w:rsid w:val="00E70A71"/>
    <w:rsid w:val="00E71BB7"/>
    <w:rsid w:val="00E72BE7"/>
    <w:rsid w:val="00E72D31"/>
    <w:rsid w:val="00E740E3"/>
    <w:rsid w:val="00E74605"/>
    <w:rsid w:val="00E83F18"/>
    <w:rsid w:val="00E85115"/>
    <w:rsid w:val="00E86383"/>
    <w:rsid w:val="00E872D6"/>
    <w:rsid w:val="00E97856"/>
    <w:rsid w:val="00EA1377"/>
    <w:rsid w:val="00EA2316"/>
    <w:rsid w:val="00EA2980"/>
    <w:rsid w:val="00EA4556"/>
    <w:rsid w:val="00EA4749"/>
    <w:rsid w:val="00EA5287"/>
    <w:rsid w:val="00EB0203"/>
    <w:rsid w:val="00EB0FBD"/>
    <w:rsid w:val="00EB4DC8"/>
    <w:rsid w:val="00EB4EC0"/>
    <w:rsid w:val="00EB5A70"/>
    <w:rsid w:val="00EB67AC"/>
    <w:rsid w:val="00EB6A25"/>
    <w:rsid w:val="00EB71D9"/>
    <w:rsid w:val="00EC21DA"/>
    <w:rsid w:val="00EC25B7"/>
    <w:rsid w:val="00EC6030"/>
    <w:rsid w:val="00EC6CD3"/>
    <w:rsid w:val="00EC7C6E"/>
    <w:rsid w:val="00ED0EAB"/>
    <w:rsid w:val="00ED584C"/>
    <w:rsid w:val="00ED5B8B"/>
    <w:rsid w:val="00ED7407"/>
    <w:rsid w:val="00EE2B96"/>
    <w:rsid w:val="00EE546F"/>
    <w:rsid w:val="00EE65C9"/>
    <w:rsid w:val="00EF12B9"/>
    <w:rsid w:val="00EF24ED"/>
    <w:rsid w:val="00EF2900"/>
    <w:rsid w:val="00EF33AB"/>
    <w:rsid w:val="00EF4234"/>
    <w:rsid w:val="00EF52A8"/>
    <w:rsid w:val="00EF6184"/>
    <w:rsid w:val="00F076C4"/>
    <w:rsid w:val="00F07D24"/>
    <w:rsid w:val="00F07D82"/>
    <w:rsid w:val="00F1050F"/>
    <w:rsid w:val="00F12927"/>
    <w:rsid w:val="00F143C5"/>
    <w:rsid w:val="00F2182F"/>
    <w:rsid w:val="00F21EB1"/>
    <w:rsid w:val="00F24E8A"/>
    <w:rsid w:val="00F266A5"/>
    <w:rsid w:val="00F26EE7"/>
    <w:rsid w:val="00F30956"/>
    <w:rsid w:val="00F31FE9"/>
    <w:rsid w:val="00F35347"/>
    <w:rsid w:val="00F40E49"/>
    <w:rsid w:val="00F430B9"/>
    <w:rsid w:val="00F44DE4"/>
    <w:rsid w:val="00F44FF2"/>
    <w:rsid w:val="00F510F6"/>
    <w:rsid w:val="00F56EF0"/>
    <w:rsid w:val="00F609D9"/>
    <w:rsid w:val="00F60BFD"/>
    <w:rsid w:val="00F60CCB"/>
    <w:rsid w:val="00F61CBD"/>
    <w:rsid w:val="00F63242"/>
    <w:rsid w:val="00F66F8D"/>
    <w:rsid w:val="00F702DE"/>
    <w:rsid w:val="00F7161E"/>
    <w:rsid w:val="00F757EE"/>
    <w:rsid w:val="00F77099"/>
    <w:rsid w:val="00F806AD"/>
    <w:rsid w:val="00F81079"/>
    <w:rsid w:val="00F8112B"/>
    <w:rsid w:val="00F817E9"/>
    <w:rsid w:val="00F81D4D"/>
    <w:rsid w:val="00F84AF0"/>
    <w:rsid w:val="00F8583A"/>
    <w:rsid w:val="00F86427"/>
    <w:rsid w:val="00F86BD0"/>
    <w:rsid w:val="00F86F30"/>
    <w:rsid w:val="00F90C78"/>
    <w:rsid w:val="00F92E09"/>
    <w:rsid w:val="00F94DE1"/>
    <w:rsid w:val="00F95619"/>
    <w:rsid w:val="00F95DF2"/>
    <w:rsid w:val="00F95E0A"/>
    <w:rsid w:val="00FA13E9"/>
    <w:rsid w:val="00FA14A0"/>
    <w:rsid w:val="00FA2F5D"/>
    <w:rsid w:val="00FA5E67"/>
    <w:rsid w:val="00FA7072"/>
    <w:rsid w:val="00FA7124"/>
    <w:rsid w:val="00FB009D"/>
    <w:rsid w:val="00FB0654"/>
    <w:rsid w:val="00FB155A"/>
    <w:rsid w:val="00FB247C"/>
    <w:rsid w:val="00FB2666"/>
    <w:rsid w:val="00FB3E40"/>
    <w:rsid w:val="00FB4A3D"/>
    <w:rsid w:val="00FB4DB6"/>
    <w:rsid w:val="00FB63C5"/>
    <w:rsid w:val="00FB7EA8"/>
    <w:rsid w:val="00FC16A8"/>
    <w:rsid w:val="00FC3D19"/>
    <w:rsid w:val="00FC49E1"/>
    <w:rsid w:val="00FC77D0"/>
    <w:rsid w:val="00FD1AE1"/>
    <w:rsid w:val="00FD3415"/>
    <w:rsid w:val="00FD52EB"/>
    <w:rsid w:val="00FD5894"/>
    <w:rsid w:val="00FD619A"/>
    <w:rsid w:val="00FD7175"/>
    <w:rsid w:val="00FD7D07"/>
    <w:rsid w:val="00FE00DC"/>
    <w:rsid w:val="00FE00E0"/>
    <w:rsid w:val="00FE0F0E"/>
    <w:rsid w:val="00FE2235"/>
    <w:rsid w:val="00FE27D7"/>
    <w:rsid w:val="00FE490F"/>
    <w:rsid w:val="00FE7469"/>
    <w:rsid w:val="00FF1F98"/>
    <w:rsid w:val="00FF385B"/>
    <w:rsid w:val="00FF4274"/>
    <w:rsid w:val="00FF44ED"/>
    <w:rsid w:val="00FF5AEB"/>
    <w:rsid w:val="00FF5B53"/>
    <w:rsid w:val="39A88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76711F"/>
  <w15:docId w15:val="{D79CEE01-FAA0-4244-A95B-BD66ED453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BodyText"/>
    <w:next w:val="Heading2"/>
    <w:link w:val="Heading1Char"/>
    <w:uiPriority w:val="3"/>
    <w:qFormat/>
    <w:rsid w:val="007F3F23"/>
    <w:pPr>
      <w:spacing w:after="57" w:line="600" w:lineRule="exact"/>
      <w:outlineLvl w:val="0"/>
    </w:pPr>
    <w:rPr>
      <w:b/>
      <w:noProof/>
      <w:sz w:val="56"/>
      <w:szCs w:val="56"/>
      <w:lang w:eastAsia="en-GB"/>
    </w:rPr>
  </w:style>
  <w:style w:type="paragraph" w:styleId="Heading2">
    <w:name w:val="heading 2"/>
    <w:basedOn w:val="BodyText"/>
    <w:next w:val="Normal"/>
    <w:link w:val="Heading2Char"/>
    <w:uiPriority w:val="5"/>
    <w:qFormat/>
    <w:rsid w:val="007F3F23"/>
    <w:pPr>
      <w:outlineLvl w:val="1"/>
    </w:pPr>
    <w:rPr>
      <w:b/>
    </w:rPr>
  </w:style>
  <w:style w:type="paragraph" w:styleId="Heading3">
    <w:name w:val="heading 3"/>
    <w:basedOn w:val="BodyText"/>
    <w:next w:val="Normal"/>
    <w:link w:val="Heading3Char"/>
    <w:uiPriority w:val="6"/>
    <w:qFormat/>
    <w:rsid w:val="007F3F23"/>
    <w:pPr>
      <w:pBdr>
        <w:top w:val="single" w:sz="8" w:space="6" w:color="DCDDDE" w:themeColor="background2"/>
      </w:pBdr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8"/>
    <w:qFormat/>
    <w:rsid w:val="00BF5178"/>
    <w:pPr>
      <w:spacing w:line="300" w:lineRule="exact"/>
    </w:pPr>
    <w:rPr>
      <w:rFonts w:asciiTheme="minorHAnsi" w:eastAsiaTheme="minorHAnsi" w:hAnsiTheme="minorHAnsi" w:cstheme="minorBidi"/>
      <w:spacing w:val="-4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8"/>
    <w:rsid w:val="00A76D89"/>
    <w:rPr>
      <w:spacing w:val="-4"/>
      <w:sz w:val="24"/>
    </w:rPr>
  </w:style>
  <w:style w:type="paragraph" w:styleId="Footer">
    <w:name w:val="footer"/>
    <w:basedOn w:val="Normal"/>
    <w:link w:val="FooterChar"/>
    <w:uiPriority w:val="99"/>
    <w:rsid w:val="0030436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6D89"/>
  </w:style>
  <w:style w:type="paragraph" w:customStyle="1" w:styleId="Introduction">
    <w:name w:val="Introduction"/>
    <w:basedOn w:val="BodyText"/>
    <w:next w:val="BodyText"/>
    <w:uiPriority w:val="7"/>
    <w:qFormat/>
    <w:rsid w:val="00304367"/>
    <w:rPr>
      <w:b/>
    </w:rPr>
  </w:style>
  <w:style w:type="character" w:styleId="Hyperlink">
    <w:name w:val="Hyperlink"/>
    <w:basedOn w:val="DefaultParagraphFont"/>
    <w:uiPriority w:val="11"/>
    <w:qFormat/>
    <w:rsid w:val="00B65EB3"/>
    <w:rPr>
      <w:rFonts w:asciiTheme="minorHAnsi" w:hAnsiTheme="minorHAnsi"/>
      <w:b/>
      <w:color w:val="00ABBC"/>
      <w:sz w:val="2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6D89"/>
    <w:rPr>
      <w:color w:val="F99B1C" w:themeColor="followedHyperlink"/>
      <w:u w:val="single"/>
    </w:rPr>
  </w:style>
  <w:style w:type="paragraph" w:customStyle="1" w:styleId="OrangeBold12pt">
    <w:name w:val="Orange Bold 12pt"/>
    <w:basedOn w:val="BodyText"/>
    <w:uiPriority w:val="9"/>
    <w:qFormat/>
    <w:rsid w:val="00B65EB3"/>
    <w:rPr>
      <w:b/>
      <w:color w:val="00ABBC"/>
    </w:rPr>
  </w:style>
  <w:style w:type="paragraph" w:styleId="Header">
    <w:name w:val="header"/>
    <w:basedOn w:val="Normal"/>
    <w:link w:val="HeaderChar"/>
    <w:uiPriority w:val="99"/>
    <w:semiHidden/>
    <w:rsid w:val="0054464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76D89"/>
  </w:style>
  <w:style w:type="paragraph" w:styleId="BalloonText">
    <w:name w:val="Balloon Text"/>
    <w:basedOn w:val="Normal"/>
    <w:link w:val="BalloonTextChar"/>
    <w:uiPriority w:val="99"/>
    <w:semiHidden/>
    <w:unhideWhenUsed/>
    <w:rsid w:val="005446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64B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6"/>
    <w:rsid w:val="00A76D89"/>
    <w:rPr>
      <w:b/>
      <w:spacing w:val="-4"/>
      <w:sz w:val="24"/>
    </w:rPr>
  </w:style>
  <w:style w:type="character" w:customStyle="1" w:styleId="Heading1Char">
    <w:name w:val="Heading 1 Char"/>
    <w:basedOn w:val="DefaultParagraphFont"/>
    <w:link w:val="Heading1"/>
    <w:uiPriority w:val="3"/>
    <w:rsid w:val="00A76D89"/>
    <w:rPr>
      <w:b/>
      <w:noProof/>
      <w:spacing w:val="-4"/>
      <w:sz w:val="56"/>
      <w:szCs w:val="56"/>
      <w:lang w:eastAsia="en-GB"/>
    </w:rPr>
  </w:style>
  <w:style w:type="paragraph" w:styleId="Date">
    <w:name w:val="Date"/>
    <w:basedOn w:val="BodyText"/>
    <w:next w:val="Normal"/>
    <w:link w:val="DateChar"/>
    <w:uiPriority w:val="10"/>
    <w:qFormat/>
    <w:rsid w:val="007F3F23"/>
    <w:pPr>
      <w:spacing w:after="170"/>
    </w:pPr>
  </w:style>
  <w:style w:type="character" w:customStyle="1" w:styleId="DateChar">
    <w:name w:val="Date Char"/>
    <w:basedOn w:val="DefaultParagraphFont"/>
    <w:link w:val="Date"/>
    <w:uiPriority w:val="10"/>
    <w:rsid w:val="00A76D89"/>
    <w:rPr>
      <w:spacing w:val="-4"/>
      <w:sz w:val="24"/>
    </w:rPr>
  </w:style>
  <w:style w:type="character" w:customStyle="1" w:styleId="Heading2Char">
    <w:name w:val="Heading 2 Char"/>
    <w:basedOn w:val="DefaultParagraphFont"/>
    <w:link w:val="Heading2"/>
    <w:uiPriority w:val="5"/>
    <w:rsid w:val="00A76D89"/>
    <w:rPr>
      <w:b/>
      <w:spacing w:val="-4"/>
      <w:sz w:val="24"/>
    </w:rPr>
  </w:style>
  <w:style w:type="paragraph" w:customStyle="1" w:styleId="Heading1Orange">
    <w:name w:val="Heading 1 Orange"/>
    <w:basedOn w:val="Heading1"/>
    <w:next w:val="Heading2"/>
    <w:uiPriority w:val="4"/>
    <w:qFormat/>
    <w:rsid w:val="00B65EB3"/>
    <w:rPr>
      <w:color w:val="00ABBC"/>
    </w:rPr>
  </w:style>
  <w:style w:type="paragraph" w:styleId="Title">
    <w:name w:val="Title"/>
    <w:basedOn w:val="Normal"/>
    <w:next w:val="Normal"/>
    <w:link w:val="TitleChar"/>
    <w:qFormat/>
    <w:rsid w:val="00784EAA"/>
    <w:pPr>
      <w:spacing w:line="1000" w:lineRule="exact"/>
      <w:ind w:right="2919"/>
    </w:pPr>
    <w:rPr>
      <w:rFonts w:asciiTheme="minorHAnsi" w:eastAsiaTheme="minorHAnsi" w:hAnsiTheme="minorHAnsi" w:cstheme="minorBidi"/>
      <w:b/>
      <w:spacing w:val="-6"/>
      <w:sz w:val="96"/>
      <w:szCs w:val="96"/>
      <w:lang w:eastAsia="en-US"/>
    </w:rPr>
  </w:style>
  <w:style w:type="character" w:customStyle="1" w:styleId="TitleChar">
    <w:name w:val="Title Char"/>
    <w:basedOn w:val="DefaultParagraphFont"/>
    <w:link w:val="Title"/>
    <w:rsid w:val="00A76D89"/>
    <w:rPr>
      <w:b/>
      <w:spacing w:val="-6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"/>
    <w:qFormat/>
    <w:rsid w:val="00784EAA"/>
    <w:rPr>
      <w:rFonts w:asciiTheme="minorHAnsi" w:eastAsiaTheme="minorHAnsi" w:hAnsiTheme="minorHAnsi" w:cstheme="minorBidi"/>
      <w:b/>
      <w:sz w:val="40"/>
      <w:szCs w:val="40"/>
      <w:lang w:eastAsia="en-US"/>
    </w:rPr>
  </w:style>
  <w:style w:type="character" w:customStyle="1" w:styleId="SubtitleChar">
    <w:name w:val="Subtitle Char"/>
    <w:basedOn w:val="DefaultParagraphFont"/>
    <w:link w:val="Subtitle"/>
    <w:uiPriority w:val="1"/>
    <w:rsid w:val="00A76D89"/>
    <w:rPr>
      <w:b/>
      <w:sz w:val="40"/>
      <w:szCs w:val="40"/>
    </w:rPr>
  </w:style>
  <w:style w:type="paragraph" w:customStyle="1" w:styleId="CoverDate">
    <w:name w:val="Cover Date"/>
    <w:basedOn w:val="Normal"/>
    <w:uiPriority w:val="2"/>
    <w:qFormat/>
    <w:rsid w:val="00784EAA"/>
    <w:rPr>
      <w:rFonts w:asciiTheme="minorHAnsi" w:eastAsiaTheme="minorHAnsi" w:hAnsiTheme="minorHAnsi" w:cstheme="minorBidi"/>
      <w:sz w:val="40"/>
      <w:szCs w:val="40"/>
      <w:lang w:eastAsia="en-US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"/>
    <w:basedOn w:val="Normal"/>
    <w:link w:val="ListParagraphChar"/>
    <w:uiPriority w:val="34"/>
    <w:qFormat/>
    <w:rsid w:val="00596DF3"/>
    <w:pPr>
      <w:ind w:left="720"/>
      <w:contextualSpacing/>
    </w:pPr>
  </w:style>
  <w:style w:type="paragraph" w:customStyle="1" w:styleId="Default">
    <w:name w:val="Default"/>
    <w:basedOn w:val="Normal"/>
    <w:rsid w:val="0077261F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locked/>
    <w:rsid w:val="00A773B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70E4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D7E0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057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57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578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7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78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ui-provider">
    <w:name w:val="ui-provider"/>
    <w:basedOn w:val="DefaultParagraphFont"/>
    <w:rsid w:val="00A92369"/>
  </w:style>
  <w:style w:type="paragraph" w:styleId="NormalWeb">
    <w:name w:val="Normal (Web)"/>
    <w:basedOn w:val="Normal"/>
    <w:uiPriority w:val="99"/>
    <w:unhideWhenUsed/>
    <w:rsid w:val="000573D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0573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8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1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99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1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9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9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11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5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5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2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18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109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46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9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5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8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51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0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9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2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14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87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6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56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15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2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SHCRO~1\AppData\Local\Temp\SDS_Internal_Word_V3-1.dotx" TargetMode="External"/></Relationships>
</file>

<file path=word/theme/theme1.xml><?xml version="1.0" encoding="utf-8"?>
<a:theme xmlns:a="http://schemas.openxmlformats.org/drawingml/2006/main" name="Office Theme">
  <a:themeElements>
    <a:clrScheme name="SD Scotland">
      <a:dk1>
        <a:srgbClr val="000000"/>
      </a:dk1>
      <a:lt1>
        <a:srgbClr val="FFFFFF"/>
      </a:lt1>
      <a:dk2>
        <a:srgbClr val="000000"/>
      </a:dk2>
      <a:lt2>
        <a:srgbClr val="DCDDDE"/>
      </a:lt2>
      <a:accent1>
        <a:srgbClr val="F99B1C"/>
      </a:accent1>
      <a:accent2>
        <a:srgbClr val="00637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F99B1C"/>
      </a:hlink>
      <a:folHlink>
        <a:srgbClr val="F99B1C"/>
      </a:folHlink>
    </a:clrScheme>
    <a:fontScheme name="SD Scotlan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317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12ED294092AA4CA58629860955E392" ma:contentTypeVersion="11" ma:contentTypeDescription="Create a new document." ma:contentTypeScope="" ma:versionID="db9ea12332d8d1e75d86de94f9a4dac6">
  <xsd:schema xmlns:xsd="http://www.w3.org/2001/XMLSchema" xmlns:xs="http://www.w3.org/2001/XMLSchema" xmlns:p="http://schemas.microsoft.com/office/2006/metadata/properties" xmlns:ns3="5b0a88f6-d5c1-43fc-ad31-d3a06e973c5d" xmlns:ns4="f3054fd8-561a-4e33-bd7b-52b5071177b6" targetNamespace="http://schemas.microsoft.com/office/2006/metadata/properties" ma:root="true" ma:fieldsID="87ff8d81744684f2c3b3fc7b9a36d142" ns3:_="" ns4:_="">
    <xsd:import namespace="5b0a88f6-d5c1-43fc-ad31-d3a06e973c5d"/>
    <xsd:import namespace="f3054fd8-561a-4e33-bd7b-52b5071177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a88f6-d5c1-43fc-ad31-d3a06e973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54fd8-561a-4e33-bd7b-52b5071177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42970-466E-4C76-B342-5C1E7708A464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A08E84E-CC81-49AC-AE27-D1C105538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21F188-0D22-43AA-85D8-720D2CA1C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a88f6-d5c1-43fc-ad31-d3a06e973c5d"/>
    <ds:schemaRef ds:uri="f3054fd8-561a-4e33-bd7b-52b5071177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5417DC-C8FB-4BE6-B49A-7A8672166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SDS_Internal_Word_V3-1</Template>
  <TotalTime>1</TotalTime>
  <Pages>5</Pages>
  <Words>1383</Words>
  <Characters>7886</Characters>
  <Application>Microsoft Office Word</Application>
  <DocSecurity>2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McAdams;Joanne McAdams (SDS);Save doc to files before editing</dc:creator>
  <cp:keywords/>
  <dc:description/>
  <cp:lastModifiedBy>Allison Carrington</cp:lastModifiedBy>
  <cp:revision>2</cp:revision>
  <cp:lastPrinted>2020-01-14T11:54:00Z</cp:lastPrinted>
  <dcterms:created xsi:type="dcterms:W3CDTF">2024-07-04T12:05:00Z</dcterms:created>
  <dcterms:modified xsi:type="dcterms:W3CDTF">2024-07-04T12:05:00Z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0x0101009412ED294092AA4CA58629860955E392</vt:lpwstr>
  </property>
  <property fmtid="{D5CDD505-2E9C-101B-9397-08002B2CF9AE}" pid="3" name="Order">
    <vt:r8>1000</vt:r8>
  </property>
  <property fmtid="{D5CDD505-2E9C-101B-9397-08002B2CF9AE}" pid="4" name="TaxKeyword">
    <vt:lpwstr/>
  </property>
  <property fmtid="{D5CDD505-2E9C-101B-9397-08002B2CF9AE}" pid="5" name="SharedWithUsers">
    <vt:lpwstr>2153;#Gail Sinclair</vt:lpwstr>
  </property>
</Properties>
</file>